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955E3" w14:textId="77777777" w:rsidR="00BE5145" w:rsidRDefault="00BE5145" w:rsidP="00BE5145">
      <w:pPr>
        <w:rPr>
          <w:rFonts w:cs="Tahoma"/>
        </w:rPr>
      </w:pPr>
      <w:bookmarkStart w:id="0" w:name="_Hlk37237910"/>
    </w:p>
    <w:bookmarkEnd w:id="0"/>
    <w:p w14:paraId="7D9A6A03" w14:textId="4405BDA1" w:rsidR="00C86D30" w:rsidRPr="00D96BFF" w:rsidRDefault="00C86D30" w:rsidP="00C86D30">
      <w:pPr>
        <w:pStyle w:val="Ondertitel"/>
        <w:jc w:val="center"/>
        <w:rPr>
          <w:b/>
          <w:bCs/>
        </w:rPr>
      </w:pPr>
      <w:proofErr w:type="spellStart"/>
      <w:r>
        <w:rPr>
          <w:b/>
          <w:bCs/>
        </w:rPr>
        <w:t>Prebes</w:t>
      </w:r>
      <w:proofErr w:type="spellEnd"/>
      <w:r>
        <w:rPr>
          <w:b/>
          <w:bCs/>
        </w:rPr>
        <w:t xml:space="preserve"> award </w:t>
      </w:r>
      <w:r w:rsidR="009B432E">
        <w:rPr>
          <w:b/>
          <w:bCs/>
        </w:rPr>
        <w:t>202</w:t>
      </w:r>
      <w:r w:rsidR="003D024F">
        <w:rPr>
          <w:b/>
          <w:bCs/>
        </w:rPr>
        <w:t>4</w:t>
      </w:r>
      <w:r w:rsidR="009B432E">
        <w:rPr>
          <w:b/>
          <w:bCs/>
        </w:rPr>
        <w:t xml:space="preserve"> </w:t>
      </w:r>
      <w:r>
        <w:rPr>
          <w:b/>
          <w:bCs/>
        </w:rPr>
        <w:t>– Reglement</w:t>
      </w:r>
    </w:p>
    <w:p w14:paraId="27E1EA6E" w14:textId="77777777" w:rsidR="00C86D30" w:rsidRPr="00AB5AD5" w:rsidRDefault="00C86D30" w:rsidP="00C86D30">
      <w:pPr>
        <w:pStyle w:val="Ondertitel"/>
        <w:rPr>
          <w:b/>
          <w:bCs/>
          <w:sz w:val="24"/>
          <w:szCs w:val="24"/>
        </w:rPr>
      </w:pPr>
      <w:r w:rsidRPr="00AB5AD5">
        <w:rPr>
          <w:b/>
          <w:bCs/>
          <w:sz w:val="24"/>
          <w:szCs w:val="24"/>
        </w:rPr>
        <w:t>Artikel 1 Doel</w:t>
      </w:r>
    </w:p>
    <w:p w14:paraId="20EB42D2" w14:textId="77777777" w:rsidR="00C86D30" w:rsidRDefault="00C86D30" w:rsidP="00C86D30">
      <w:r>
        <w:t xml:space="preserve">De </w:t>
      </w:r>
      <w:proofErr w:type="spellStart"/>
      <w:r>
        <w:t>Prebes</w:t>
      </w:r>
      <w:proofErr w:type="spellEnd"/>
      <w:r>
        <w:t xml:space="preserve"> Award heeft tot doel studies in de vorm van eindwerken te belonen in zoverre die een essentiële bijdrage leveren tot het verbeteren en/of het stimuleren van welzijn op het werk.</w:t>
      </w:r>
    </w:p>
    <w:p w14:paraId="7C6F495A" w14:textId="77777777" w:rsidR="00C86D30" w:rsidRPr="00AB5AD5" w:rsidRDefault="00C86D30" w:rsidP="00C86D30">
      <w:pPr>
        <w:rPr>
          <w:rFonts w:cs="Tahoma"/>
          <w:sz w:val="24"/>
          <w:szCs w:val="24"/>
        </w:rPr>
      </w:pPr>
    </w:p>
    <w:p w14:paraId="545E0472"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2</w:t>
      </w:r>
      <w:r w:rsidRPr="00AB5AD5">
        <w:rPr>
          <w:b/>
          <w:bCs/>
          <w:sz w:val="24"/>
          <w:szCs w:val="24"/>
        </w:rPr>
        <w:t xml:space="preserve"> </w:t>
      </w:r>
      <w:r>
        <w:rPr>
          <w:b/>
          <w:bCs/>
          <w:sz w:val="24"/>
          <w:szCs w:val="24"/>
        </w:rPr>
        <w:t>P</w:t>
      </w:r>
      <w:r w:rsidRPr="00AB5AD5">
        <w:rPr>
          <w:b/>
          <w:bCs/>
          <w:sz w:val="24"/>
          <w:szCs w:val="24"/>
        </w:rPr>
        <w:t xml:space="preserve">rijzen </w:t>
      </w:r>
    </w:p>
    <w:p w14:paraId="35DD61E8" w14:textId="3CF46148" w:rsidR="00C86D30" w:rsidRDefault="00C86D30" w:rsidP="00C86D30">
      <w:r>
        <w:t xml:space="preserve">Er worden 3 prijzen toegekend ten bedrage van 750 euro voor </w:t>
      </w:r>
      <w:r w:rsidRPr="009C754D">
        <w:t xml:space="preserve">niveau </w:t>
      </w:r>
      <w:r w:rsidR="001F3C48" w:rsidRPr="009C754D">
        <w:t>I</w:t>
      </w:r>
      <w:r w:rsidRPr="009C754D">
        <w:t xml:space="preserve">, 500 euro voor niveau </w:t>
      </w:r>
      <w:r w:rsidR="001F3C48" w:rsidRPr="009C754D">
        <w:t>II</w:t>
      </w:r>
      <w:r w:rsidRPr="009C754D">
        <w:t xml:space="preserve"> en 250 euro voor niveau </w:t>
      </w:r>
      <w:r w:rsidR="001F3C48" w:rsidRPr="009C754D">
        <w:t>III</w:t>
      </w:r>
      <w:r w:rsidRPr="009C754D">
        <w:t>. De jury maakt haar keuze onder de voorgelegde</w:t>
      </w:r>
      <w:r>
        <w:t xml:space="preserve"> inzendingen. De jury kan beslissen de prijzen geheel of gedeeltelijk niet toe te kennen als blijkt dat de inzendingen niet voldoen aan de gestelde voorwaarden. De prijzen zullen aan de laureaten worden overhandigd tijdens </w:t>
      </w:r>
      <w:r w:rsidR="009B432E">
        <w:t xml:space="preserve">de </w:t>
      </w:r>
      <w:r w:rsidR="0018389B">
        <w:t xml:space="preserve">Academische Zitting van </w:t>
      </w:r>
      <w:proofErr w:type="spellStart"/>
      <w:r w:rsidR="0018389B">
        <w:t>Prebes</w:t>
      </w:r>
      <w:proofErr w:type="spellEnd"/>
      <w:r>
        <w:t>.</w:t>
      </w:r>
    </w:p>
    <w:p w14:paraId="0901C89E" w14:textId="77777777" w:rsidR="00C86D30" w:rsidRDefault="00C86D30" w:rsidP="00C86D30"/>
    <w:p w14:paraId="247A05E1"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3</w:t>
      </w:r>
      <w:r w:rsidRPr="00AB5AD5">
        <w:rPr>
          <w:b/>
          <w:bCs/>
          <w:sz w:val="24"/>
          <w:szCs w:val="24"/>
        </w:rPr>
        <w:t xml:space="preserve"> </w:t>
      </w:r>
      <w:r>
        <w:rPr>
          <w:b/>
          <w:bCs/>
          <w:sz w:val="24"/>
          <w:szCs w:val="24"/>
        </w:rPr>
        <w:t>Deelname</w:t>
      </w:r>
      <w:r w:rsidRPr="00AB5AD5">
        <w:rPr>
          <w:b/>
          <w:bCs/>
          <w:sz w:val="24"/>
          <w:szCs w:val="24"/>
        </w:rPr>
        <w:t xml:space="preserve"> </w:t>
      </w:r>
    </w:p>
    <w:p w14:paraId="78405037" w14:textId="77777777" w:rsidR="00C86D30" w:rsidRDefault="00C86D30" w:rsidP="00C86D30">
      <w:r>
        <w:t xml:space="preserve">De deelname aan de wedstrijd is kosteloos. Iedereen die een opleiding heeft gevolgd in een erkend opleidingscentrum kan deelnemen. De prijs is ingesteld tot beloning van de auteurs van een eindwerk dat is ingediend voor het behalen van het getuigschrift van bijkomende vorming, specialisaties alle disciplines, niveau I – niveau II, </w:t>
      </w:r>
      <w:r w:rsidRPr="009C11D3">
        <w:t xml:space="preserve">(je bent pas preventieadviseur niveau II als je zowel de multidisciplinaire basismodule als de multidisciplinaire specialisatiemodule niveau II hebt gevolgd), alsook voor de </w:t>
      </w:r>
      <w:r>
        <w:t xml:space="preserve">basiscursus niveau </w:t>
      </w:r>
      <w:r w:rsidRPr="009C11D3">
        <w:t>III.</w:t>
      </w:r>
    </w:p>
    <w:p w14:paraId="5652591F" w14:textId="77777777" w:rsidR="00C86D30" w:rsidRDefault="00C86D30" w:rsidP="00C86D30">
      <w:pPr>
        <w:rPr>
          <w:rFonts w:cs="Tahoma"/>
          <w:sz w:val="24"/>
        </w:rPr>
      </w:pPr>
    </w:p>
    <w:p w14:paraId="3031DFF1" w14:textId="77777777" w:rsidR="00C86D30" w:rsidRPr="008A0A92" w:rsidRDefault="00C86D30" w:rsidP="00C86D30">
      <w:pPr>
        <w:pStyle w:val="Ondertitel"/>
        <w:rPr>
          <w:color w:val="auto"/>
          <w:sz w:val="24"/>
          <w:szCs w:val="24"/>
        </w:rPr>
      </w:pPr>
      <w:r w:rsidRPr="00AB5AD5">
        <w:rPr>
          <w:b/>
          <w:bCs/>
          <w:sz w:val="24"/>
          <w:szCs w:val="24"/>
        </w:rPr>
        <w:t xml:space="preserve">Artikel </w:t>
      </w:r>
      <w:r>
        <w:rPr>
          <w:b/>
          <w:bCs/>
          <w:sz w:val="24"/>
          <w:szCs w:val="24"/>
        </w:rPr>
        <w:t>4</w:t>
      </w:r>
      <w:r w:rsidRPr="00AB5AD5">
        <w:rPr>
          <w:b/>
          <w:bCs/>
          <w:sz w:val="24"/>
          <w:szCs w:val="24"/>
        </w:rPr>
        <w:t xml:space="preserve"> </w:t>
      </w:r>
      <w:r>
        <w:rPr>
          <w:b/>
          <w:bCs/>
          <w:sz w:val="24"/>
          <w:szCs w:val="24"/>
        </w:rPr>
        <w:t>Documenten aanleveren</w:t>
      </w:r>
    </w:p>
    <w:p w14:paraId="75FF7574" w14:textId="79D4628E" w:rsidR="009C754D" w:rsidRDefault="00C86D30" w:rsidP="00C86D30">
      <w:r>
        <w:t xml:space="preserve">De documenten kan je digitaal uploaden via </w:t>
      </w:r>
      <w:hyperlink r:id="rId11" w:history="1">
        <w:r w:rsidR="00492D56">
          <w:rPr>
            <w:rStyle w:val="Hyperlink"/>
          </w:rPr>
          <w:t>http://www.prebes.be/prebes-award-202</w:t>
        </w:r>
      </w:hyperlink>
      <w:r w:rsidR="00B5577F">
        <w:rPr>
          <w:rStyle w:val="Hyperlink"/>
        </w:rPr>
        <w:t>4</w:t>
      </w:r>
      <w:r>
        <w:t xml:space="preserve">. De aan te leveren documenten zijn: </w:t>
      </w:r>
    </w:p>
    <w:p w14:paraId="65F9A411" w14:textId="77777777" w:rsidR="009C754D" w:rsidRDefault="00C86D30" w:rsidP="009C754D">
      <w:pPr>
        <w:pStyle w:val="Lijstalinea"/>
        <w:numPr>
          <w:ilvl w:val="0"/>
          <w:numId w:val="23"/>
        </w:numPr>
      </w:pPr>
      <w:r>
        <w:t>het eindwer</w:t>
      </w:r>
      <w:r w:rsidR="009C754D">
        <w:t>k</w:t>
      </w:r>
      <w:r w:rsidR="001F3C48" w:rsidRPr="009C754D">
        <w:t xml:space="preserve"> </w:t>
      </w:r>
    </w:p>
    <w:p w14:paraId="1A8F3DD4" w14:textId="77777777" w:rsidR="009C754D" w:rsidRDefault="00C86D30" w:rsidP="009C754D">
      <w:pPr>
        <w:pStyle w:val="Lijstalinea"/>
        <w:numPr>
          <w:ilvl w:val="0"/>
          <w:numId w:val="23"/>
        </w:numPr>
      </w:pPr>
      <w:r w:rsidRPr="009C754D">
        <w:t>een</w:t>
      </w:r>
      <w:r>
        <w:t xml:space="preserve"> attest of getuigschrift van het erkend opleidingscentrum waarin wordt bevestigd dat de kandidaat slaagde voor de opleiding</w:t>
      </w:r>
      <w:r w:rsidR="00021014">
        <w:t xml:space="preserve"> </w:t>
      </w:r>
    </w:p>
    <w:p w14:paraId="0468E6B0" w14:textId="0658DFD2" w:rsidR="00C86D30" w:rsidRPr="009C754D" w:rsidRDefault="001F3C48" w:rsidP="009C754D">
      <w:pPr>
        <w:pStyle w:val="Lijstalinea"/>
        <w:numPr>
          <w:ilvl w:val="0"/>
          <w:numId w:val="23"/>
        </w:numPr>
      </w:pPr>
      <w:r w:rsidRPr="009C754D">
        <w:t>e</w:t>
      </w:r>
      <w:r w:rsidR="00021014" w:rsidRPr="009C754D">
        <w:t>e</w:t>
      </w:r>
      <w:r w:rsidRPr="009C754D">
        <w:t>n</w:t>
      </w:r>
      <w:r w:rsidR="00021014" w:rsidRPr="009C754D">
        <w:t xml:space="preserve"> poster</w:t>
      </w:r>
      <w:r w:rsidRPr="009C754D">
        <w:t xml:space="preserve"> van het eindwerk</w:t>
      </w:r>
      <w:r w:rsidR="00C86D30" w:rsidRPr="009C754D">
        <w:t xml:space="preserve">. </w:t>
      </w:r>
    </w:p>
    <w:p w14:paraId="04CC2A41" w14:textId="77777777" w:rsidR="003C7E47" w:rsidRDefault="003C7E47" w:rsidP="00C86D30"/>
    <w:p w14:paraId="64CDEA86" w14:textId="5A5F5700" w:rsidR="003C7E47" w:rsidRDefault="0045570B" w:rsidP="00C86D30">
      <w:r>
        <w:t>De poster is een korte en heldere samenvatting van het eindwerk</w:t>
      </w:r>
      <w:r w:rsidR="005A7D9C">
        <w:t xml:space="preserve">. De volledige poster moet in maximum 5 minuten gelezen kunnen worden. </w:t>
      </w:r>
      <w:r w:rsidR="005A7D9C" w:rsidRPr="009C754D">
        <w:t xml:space="preserve">Er </w:t>
      </w:r>
      <w:r w:rsidR="00112613" w:rsidRPr="009C754D">
        <w:t xml:space="preserve">is voor ieder niveau een </w:t>
      </w:r>
      <w:r w:rsidR="00FD238F" w:rsidRPr="009C754D">
        <w:t xml:space="preserve">specifiek </w:t>
      </w:r>
      <w:hyperlink r:id="rId12" w:history="1">
        <w:r w:rsidR="006A33FD" w:rsidRPr="009C754D">
          <w:rPr>
            <w:rStyle w:val="Hyperlink"/>
          </w:rPr>
          <w:t>poster</w:t>
        </w:r>
        <w:r w:rsidR="00112613" w:rsidRPr="009C754D">
          <w:rPr>
            <w:rStyle w:val="Hyperlink"/>
          </w:rPr>
          <w:t xml:space="preserve"> template</w:t>
        </w:r>
      </w:hyperlink>
      <w:r w:rsidR="00112613" w:rsidRPr="009C754D">
        <w:t xml:space="preserve"> beschikbaa</w:t>
      </w:r>
      <w:r w:rsidR="008E0021" w:rsidRPr="009C754D">
        <w:t>r</w:t>
      </w:r>
      <w:r w:rsidR="005D605A">
        <w:t xml:space="preserve"> in A4 formaat</w:t>
      </w:r>
      <w:r w:rsidR="008E0021" w:rsidRPr="009C754D">
        <w:t xml:space="preserve"> en een </w:t>
      </w:r>
      <w:hyperlink r:id="rId13" w:history="1">
        <w:r w:rsidR="008E0021" w:rsidRPr="00A67D08">
          <w:rPr>
            <w:rStyle w:val="Hyperlink"/>
          </w:rPr>
          <w:t>begeleidende instructie</w:t>
        </w:r>
      </w:hyperlink>
      <w:r w:rsidR="008E0021" w:rsidRPr="009C754D">
        <w:t xml:space="preserve"> </w:t>
      </w:r>
      <w:r w:rsidR="00C1784C" w:rsidRPr="009C754D">
        <w:t>voor opmaak van de desbetreffende poster.</w:t>
      </w:r>
    </w:p>
    <w:p w14:paraId="4766A203" w14:textId="77777777" w:rsidR="00C86D30" w:rsidRDefault="00C86D30" w:rsidP="00C86D30"/>
    <w:p w14:paraId="47623025" w14:textId="77777777" w:rsidR="00C86D30" w:rsidRDefault="00C86D30" w:rsidP="00C86D30">
      <w:r>
        <w:t>Kandidaten engageren zich, in het geval van winst, een samenvattende tekst van max. 5 bladzijden (illustraties inbegrepen) voor opname in het kenniscentrum en eventueel voor publicatie in ons tijdschrift “Veiligheidsnieuws”. Gelieve erbij te vermelden indien er bedrijfsgevoelige info in de samenvatting opgenomen werd en we deze niet openbaar mogen maken.</w:t>
      </w:r>
    </w:p>
    <w:p w14:paraId="1CDDDA3A" w14:textId="77777777" w:rsidR="00C86D30" w:rsidRDefault="00C86D30" w:rsidP="00C86D30"/>
    <w:p w14:paraId="0609B44C" w14:textId="77777777" w:rsidR="00C86D30" w:rsidRDefault="00C86D30" w:rsidP="00C86D30">
      <w:r>
        <w:lastRenderedPageBreak/>
        <w:t>Indien de redactieraad van oordeel is dat je tekst kan gepubliceerd worden in Veiligheidsnieuws, dan ontvang je nog tijdig de verdere aanleverinstructies (en deadline) hiervan.</w:t>
      </w:r>
    </w:p>
    <w:p w14:paraId="3D567730" w14:textId="77777777" w:rsidR="00C86D30" w:rsidRPr="00FD4B24" w:rsidRDefault="00C86D30" w:rsidP="00C86D30"/>
    <w:p w14:paraId="39275364"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5 Taal</w:t>
      </w:r>
    </w:p>
    <w:p w14:paraId="34B6ECD5" w14:textId="77777777" w:rsidR="00C86D30" w:rsidRDefault="00C86D30" w:rsidP="00C86D30">
      <w:r>
        <w:t>Het eindwerk mag Nederlands- of Engelstalig zijn. De samenvatting van het eindwerk dient Nederlandstalig aangeleverd te worden.</w:t>
      </w:r>
    </w:p>
    <w:p w14:paraId="68A8887C" w14:textId="77777777" w:rsidR="00C86D30" w:rsidRDefault="00C86D30" w:rsidP="00C86D30"/>
    <w:p w14:paraId="32FE793D"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6 Termijn</w:t>
      </w:r>
    </w:p>
    <w:p w14:paraId="677DE55C" w14:textId="75BA6865" w:rsidR="00C86D30" w:rsidRDefault="00C86D30" w:rsidP="00C86D30">
      <w:r>
        <w:t>De eindwerken</w:t>
      </w:r>
      <w:r w:rsidR="001F3C48">
        <w:t>, attesten</w:t>
      </w:r>
      <w:r w:rsidR="00AD6AF3">
        <w:t>/getuigschriften en de posters</w:t>
      </w:r>
      <w:r>
        <w:t xml:space="preserve"> kunnen ingestuurd worden aansluitend aan het kalenderjaar waarin ze verdedigd werden en dit </w:t>
      </w:r>
      <w:r w:rsidRPr="009C754D">
        <w:rPr>
          <w:b/>
          <w:bCs/>
        </w:rPr>
        <w:t xml:space="preserve">vóór </w:t>
      </w:r>
      <w:r w:rsidR="002C4293">
        <w:rPr>
          <w:b/>
          <w:bCs/>
        </w:rPr>
        <w:t>1</w:t>
      </w:r>
      <w:r w:rsidRPr="009C754D">
        <w:rPr>
          <w:b/>
          <w:bCs/>
        </w:rPr>
        <w:t xml:space="preserve"> </w:t>
      </w:r>
      <w:r w:rsidR="002C4293">
        <w:rPr>
          <w:b/>
          <w:bCs/>
        </w:rPr>
        <w:t xml:space="preserve">augustus </w:t>
      </w:r>
      <w:r w:rsidRPr="009C754D">
        <w:rPr>
          <w:b/>
          <w:bCs/>
        </w:rPr>
        <w:t>202</w:t>
      </w:r>
      <w:r w:rsidR="002C4293">
        <w:rPr>
          <w:b/>
          <w:bCs/>
        </w:rPr>
        <w:t>4</w:t>
      </w:r>
      <w:r w:rsidRPr="009C11D3">
        <w:t xml:space="preserve">. Dit wil zeggen dat voor de </w:t>
      </w:r>
      <w:proofErr w:type="spellStart"/>
      <w:r w:rsidRPr="009C11D3">
        <w:t>Prebes</w:t>
      </w:r>
      <w:proofErr w:type="spellEnd"/>
      <w:r w:rsidRPr="009C11D3">
        <w:t xml:space="preserve"> </w:t>
      </w:r>
      <w:r w:rsidRPr="009C754D">
        <w:t>award 202</w:t>
      </w:r>
      <w:r w:rsidR="002C4293">
        <w:t>4</w:t>
      </w:r>
      <w:r w:rsidRPr="009C11D3">
        <w:t xml:space="preserve"> enkel de eindwerken kunnen worden toe</w:t>
      </w:r>
      <w:r>
        <w:t>ge</w:t>
      </w:r>
      <w:r w:rsidRPr="009C11D3">
        <w:t xml:space="preserve">laten die in </w:t>
      </w:r>
      <w:r w:rsidRPr="009C754D">
        <w:t>202</w:t>
      </w:r>
      <w:r w:rsidR="002C4293">
        <w:t>3</w:t>
      </w:r>
      <w:r w:rsidRPr="009C11D3">
        <w:t xml:space="preserve"> succesvol werden verdedigd.</w:t>
      </w:r>
      <w:r>
        <w:t xml:space="preserve">  </w:t>
      </w:r>
    </w:p>
    <w:p w14:paraId="63D4F035" w14:textId="77777777" w:rsidR="00C86D30" w:rsidRDefault="00C86D30" w:rsidP="00C86D30"/>
    <w:p w14:paraId="7B100FC5" w14:textId="77777777" w:rsidR="00C86D30" w:rsidRDefault="00C86D30" w:rsidP="00C86D30">
      <w:pPr>
        <w:pStyle w:val="Ondertitel"/>
        <w:rPr>
          <w:b/>
          <w:bCs/>
          <w:sz w:val="24"/>
          <w:szCs w:val="24"/>
        </w:rPr>
      </w:pPr>
      <w:r w:rsidRPr="00AB5AD5">
        <w:rPr>
          <w:b/>
          <w:bCs/>
          <w:sz w:val="24"/>
          <w:szCs w:val="24"/>
        </w:rPr>
        <w:t>Arti</w:t>
      </w:r>
      <w:r>
        <w:rPr>
          <w:b/>
          <w:bCs/>
          <w:sz w:val="24"/>
          <w:szCs w:val="24"/>
        </w:rPr>
        <w:t>kel 7 Eigendom</w:t>
      </w:r>
    </w:p>
    <w:p w14:paraId="3239F5B3" w14:textId="77777777" w:rsidR="00C86D30" w:rsidRDefault="00C86D30" w:rsidP="00C86D30">
      <w:r>
        <w:t>De documenten blijven op het Coördinatiecentrum bewaard gedurende 1 jaar. Door hun deelname aan de wedstrijd aanvaarden de deelnemers dat hun documenten worden tentoongesteld, beoordeeld, beschikbaar gesteld via het kenniscentrum, gepubliceerd, als verkorte publicaties gebruikt zonder vergoeding. De auteur van het eindwerk blijft verantwoordelijk voor de inhoud en de betreffende bronvermelding die in het ingediende werk wordt opgenomen.</w:t>
      </w:r>
    </w:p>
    <w:p w14:paraId="749394B0" w14:textId="77777777" w:rsidR="00C86D30" w:rsidRPr="007811EE" w:rsidRDefault="00C86D30" w:rsidP="00C86D30"/>
    <w:p w14:paraId="5CBC1AC6" w14:textId="77777777" w:rsidR="00C86D30" w:rsidRDefault="00C86D30" w:rsidP="00C86D30">
      <w:pPr>
        <w:pStyle w:val="Ondertitel"/>
        <w:rPr>
          <w:b/>
          <w:bCs/>
          <w:sz w:val="24"/>
          <w:szCs w:val="24"/>
        </w:rPr>
      </w:pPr>
      <w:r>
        <w:rPr>
          <w:b/>
          <w:bCs/>
          <w:sz w:val="24"/>
          <w:szCs w:val="24"/>
        </w:rPr>
        <w:t>Artikel 8 Jury</w:t>
      </w:r>
    </w:p>
    <w:p w14:paraId="375BFB11" w14:textId="181B66E3" w:rsidR="00C86D30" w:rsidRPr="005B428E" w:rsidRDefault="00C86D30" w:rsidP="00C86D30">
      <w:pPr>
        <w:pStyle w:val="Ondertitel"/>
        <w:rPr>
          <w:color w:val="auto"/>
          <w:sz w:val="22"/>
          <w:szCs w:val="22"/>
        </w:rPr>
      </w:pPr>
      <w:r w:rsidRPr="005B428E">
        <w:rPr>
          <w:color w:val="auto"/>
          <w:sz w:val="22"/>
          <w:szCs w:val="22"/>
        </w:rPr>
        <w:t>De jury wordt voor de duur van 1 jaar</w:t>
      </w:r>
      <w:r w:rsidR="00C81DA4">
        <w:rPr>
          <w:color w:val="auto"/>
          <w:sz w:val="22"/>
          <w:szCs w:val="22"/>
        </w:rPr>
        <w:t xml:space="preserve"> en per niveau</w:t>
      </w:r>
      <w:r w:rsidRPr="005B428E">
        <w:rPr>
          <w:color w:val="auto"/>
          <w:sz w:val="22"/>
          <w:szCs w:val="22"/>
        </w:rPr>
        <w:t xml:space="preserve"> samengesteld door </w:t>
      </w:r>
      <w:r w:rsidR="00575E00">
        <w:rPr>
          <w:color w:val="auto"/>
          <w:sz w:val="22"/>
          <w:szCs w:val="22"/>
        </w:rPr>
        <w:t>het bestuursorgaan</w:t>
      </w:r>
      <w:r w:rsidRPr="005B428E">
        <w:rPr>
          <w:color w:val="auto"/>
          <w:sz w:val="22"/>
          <w:szCs w:val="22"/>
        </w:rPr>
        <w:t xml:space="preserve"> van </w:t>
      </w:r>
      <w:proofErr w:type="spellStart"/>
      <w:r w:rsidRPr="005B428E">
        <w:rPr>
          <w:color w:val="auto"/>
          <w:sz w:val="22"/>
          <w:szCs w:val="22"/>
        </w:rPr>
        <w:t>Prebes</w:t>
      </w:r>
      <w:proofErr w:type="spellEnd"/>
      <w:r w:rsidRPr="005B428E">
        <w:rPr>
          <w:color w:val="auto"/>
          <w:sz w:val="22"/>
          <w:szCs w:val="22"/>
        </w:rPr>
        <w:t xml:space="preserve"> en kan zowel leden als niet leden van </w:t>
      </w:r>
      <w:proofErr w:type="spellStart"/>
      <w:r w:rsidRPr="005B428E">
        <w:rPr>
          <w:color w:val="auto"/>
          <w:sz w:val="22"/>
          <w:szCs w:val="22"/>
        </w:rPr>
        <w:t>Prebes</w:t>
      </w:r>
      <w:proofErr w:type="spellEnd"/>
      <w:r w:rsidRPr="005B428E">
        <w:rPr>
          <w:color w:val="auto"/>
          <w:sz w:val="22"/>
          <w:szCs w:val="22"/>
        </w:rPr>
        <w:t xml:space="preserve"> omvatten.</w:t>
      </w:r>
    </w:p>
    <w:p w14:paraId="5EBB8C8C" w14:textId="77777777" w:rsidR="00C86D30" w:rsidRDefault="00C86D30" w:rsidP="00C86D30">
      <w:pPr>
        <w:pStyle w:val="Ondertitel"/>
        <w:rPr>
          <w:b/>
          <w:bCs/>
          <w:sz w:val="24"/>
          <w:szCs w:val="24"/>
        </w:rPr>
      </w:pPr>
      <w:r>
        <w:rPr>
          <w:b/>
          <w:bCs/>
          <w:sz w:val="24"/>
          <w:szCs w:val="24"/>
        </w:rPr>
        <w:t>Artikel 9 Reglement</w:t>
      </w:r>
    </w:p>
    <w:p w14:paraId="5C0BBABD" w14:textId="77777777" w:rsidR="00C86D30" w:rsidRDefault="00C86D30" w:rsidP="00C86D30">
      <w:r w:rsidRPr="00EC561C">
        <w:t xml:space="preserve">Door de deelname aanvaardt elke deelnemer het reglement van de wedstrijd. </w:t>
      </w:r>
    </w:p>
    <w:p w14:paraId="4907C35F" w14:textId="77777777" w:rsidR="00C86D30" w:rsidRPr="00EC561C" w:rsidRDefault="00C86D30" w:rsidP="00C86D30"/>
    <w:p w14:paraId="49DEDDC4" w14:textId="77777777" w:rsidR="00C86D30" w:rsidRPr="00AB5AD5" w:rsidRDefault="00C86D30" w:rsidP="00C86D30">
      <w:pPr>
        <w:pStyle w:val="Ondertitel"/>
        <w:rPr>
          <w:b/>
          <w:bCs/>
          <w:sz w:val="24"/>
          <w:szCs w:val="24"/>
        </w:rPr>
      </w:pPr>
      <w:r>
        <w:rPr>
          <w:b/>
          <w:bCs/>
          <w:sz w:val="24"/>
          <w:szCs w:val="24"/>
        </w:rPr>
        <w:t>Artikel 10</w:t>
      </w:r>
      <w:r w:rsidRPr="00AB5AD5">
        <w:rPr>
          <w:b/>
          <w:bCs/>
          <w:sz w:val="24"/>
          <w:szCs w:val="24"/>
        </w:rPr>
        <w:t xml:space="preserve"> </w:t>
      </w:r>
      <w:r>
        <w:rPr>
          <w:b/>
          <w:bCs/>
          <w:sz w:val="24"/>
          <w:szCs w:val="24"/>
        </w:rPr>
        <w:t>Beoordeling</w:t>
      </w:r>
    </w:p>
    <w:p w14:paraId="05EE8245" w14:textId="77777777" w:rsidR="00C86D30" w:rsidRDefault="00C86D30" w:rsidP="00C86D30">
      <w:r>
        <w:t>De jury is bevoegd om geldig te delibereren wanneer tenminste drie van haar leden aanwezig zijn of geldig vertegenwoordigd zijn. De jury maakt haar keuze uit de voorgelegde projecten. Teneinde in de grootst mogelijke mate te voldoen aan het door de prijs beoogde doel, maakt de jury een keuze en een beoordeling aan de hand van een overzicht van de voorgelegde werken. De jury neemt haar beslissingen na beraadslaging, met gewone meerderheid van stemmen. Bij staking van stemmen is de stem van de voorzitter doorslaggevend. Over de in onderhavig reglement niet voorziene gevallen zal door de jury worden beslist na het inwinnen van de adviezen die ze nodig acht. De beslissingen van de jury zijn onherroepelijk.</w:t>
      </w:r>
    </w:p>
    <w:sectPr w:rsidR="00C86D30" w:rsidSect="00800077">
      <w:headerReference w:type="default" r:id="rId14"/>
      <w:footerReference w:type="default" r:id="rId15"/>
      <w:type w:val="continuous"/>
      <w:pgSz w:w="11906" w:h="16838"/>
      <w:pgMar w:top="2006" w:right="1417" w:bottom="1417" w:left="1417"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5A5DC" w14:textId="77777777" w:rsidR="00D653FB" w:rsidRDefault="00D653FB" w:rsidP="00167DEA">
      <w:r>
        <w:separator/>
      </w:r>
    </w:p>
  </w:endnote>
  <w:endnote w:type="continuationSeparator" w:id="0">
    <w:p w14:paraId="2A2B837B" w14:textId="77777777" w:rsidR="00D653FB" w:rsidRDefault="00D653FB" w:rsidP="00167DEA">
      <w:r>
        <w:continuationSeparator/>
      </w:r>
    </w:p>
  </w:endnote>
  <w:endnote w:type="continuationNotice" w:id="1">
    <w:p w14:paraId="0E12A2C7" w14:textId="77777777" w:rsidR="00D653FB" w:rsidRDefault="00D65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7A7FCFA-6F70-4431-A106-BD8C6D41C245}"/>
    <w:embedBold r:id="rId2" w:fontKey="{D91FBD14-A94D-4C81-9502-CD7DBC9B5A65}"/>
    <w:embedItalic r:id="rId3" w:fontKey="{9C98BEBC-D08F-470F-9D00-571CA66E24E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altName w:val="Arial"/>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Roboto Bk">
    <w:charset w:val="00"/>
    <w:family w:val="auto"/>
    <w:pitch w:val="variable"/>
    <w:sig w:usb0="E00002EF" w:usb1="5000205B" w:usb2="00000020" w:usb3="00000000" w:csb0="0000019F" w:csb1="00000000"/>
  </w:font>
  <w:font w:name="Roboto">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achBar">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8B6F" w14:textId="77777777" w:rsidR="00440003" w:rsidRPr="00C96E26" w:rsidRDefault="00440003" w:rsidP="00A63EED">
    <w:pPr>
      <w:pStyle w:val="Voettekst"/>
      <w:pBdr>
        <w:top w:val="single" w:sz="8" w:space="1" w:color="808080" w:themeColor="background1" w:themeShade="80"/>
      </w:pBdr>
      <w:rPr>
        <w:color w:val="808080" w:themeColor="background1" w:themeShade="80"/>
      </w:rPr>
    </w:pP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440003" w14:paraId="26A59ECC" w14:textId="77777777" w:rsidTr="00A63EED">
      <w:tc>
        <w:tcPr>
          <w:tcW w:w="4531" w:type="dxa"/>
        </w:tcPr>
        <w:p w14:paraId="71B40D12" w14:textId="77777777" w:rsidR="00440003" w:rsidRDefault="00B5577F" w:rsidP="00A63EED">
          <w:pPr>
            <w:pStyle w:val="Voettekst"/>
          </w:pPr>
          <w:hyperlink r:id="rId1" w:history="1">
            <w:r w:rsidR="00440003" w:rsidRPr="00C96E26">
              <w:rPr>
                <w:rStyle w:val="Hyperlink"/>
                <w:color w:val="808080" w:themeColor="background1" w:themeShade="80"/>
              </w:rPr>
              <w:t>www.prebes.be</w:t>
            </w:r>
          </w:hyperlink>
          <w:r w:rsidR="00440003" w:rsidRPr="00C96E26">
            <w:rPr>
              <w:color w:val="808080" w:themeColor="background1" w:themeShade="80"/>
            </w:rPr>
            <w:t xml:space="preserve"> | info@prebes.be</w:t>
          </w:r>
        </w:p>
      </w:tc>
      <w:tc>
        <w:tcPr>
          <w:tcW w:w="4531" w:type="dxa"/>
        </w:tcPr>
        <w:p w14:paraId="23664D06" w14:textId="77777777" w:rsidR="00440003" w:rsidRDefault="00440003" w:rsidP="00A63EED">
          <w:pPr>
            <w:pStyle w:val="Voettekst"/>
            <w:jc w:val="right"/>
          </w:pPr>
          <w:r>
            <w:fldChar w:fldCharType="begin"/>
          </w:r>
          <w:r>
            <w:instrText>PAGE   \* MERGEFORMAT</w:instrText>
          </w:r>
          <w:r>
            <w:fldChar w:fldCharType="separate"/>
          </w:r>
          <w:r>
            <w:rPr>
              <w:noProof/>
            </w:rPr>
            <w:t>3</w:t>
          </w:r>
          <w:r>
            <w:fldChar w:fldCharType="end"/>
          </w:r>
        </w:p>
      </w:tc>
    </w:tr>
  </w:tbl>
  <w:p w14:paraId="3AC9B3C1" w14:textId="77777777" w:rsidR="00440003" w:rsidRPr="00C96E26" w:rsidRDefault="00440003" w:rsidP="00C96E26">
    <w:pPr>
      <w:pStyle w:val="Voettekst"/>
      <w:jc w:val="cen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62CB" w14:textId="77777777" w:rsidR="00D653FB" w:rsidRDefault="00D653FB" w:rsidP="00167DEA">
      <w:r>
        <w:separator/>
      </w:r>
    </w:p>
  </w:footnote>
  <w:footnote w:type="continuationSeparator" w:id="0">
    <w:p w14:paraId="22C6EAC5" w14:textId="77777777" w:rsidR="00D653FB" w:rsidRDefault="00D653FB" w:rsidP="00167DEA">
      <w:r>
        <w:continuationSeparator/>
      </w:r>
    </w:p>
  </w:footnote>
  <w:footnote w:type="continuationNotice" w:id="1">
    <w:p w14:paraId="01D58C9B" w14:textId="77777777" w:rsidR="00D653FB" w:rsidRDefault="00D653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DD90" w14:textId="77777777" w:rsidR="00440003" w:rsidRDefault="00440003" w:rsidP="00800077">
    <w:pPr>
      <w:pStyle w:val="Koptekst"/>
      <w:jc w:val="center"/>
    </w:pPr>
    <w:r>
      <w:rPr>
        <w:noProof/>
        <w:lang w:val="en-GB" w:eastAsia="en-GB"/>
      </w:rPr>
      <w:drawing>
        <wp:anchor distT="0" distB="0" distL="114300" distR="114300" simplePos="0" relativeHeight="251658240" behindDoc="0" locked="0" layoutInCell="1" allowOverlap="1" wp14:anchorId="664AEBA1" wp14:editId="633E7161">
          <wp:simplePos x="0" y="0"/>
          <wp:positionH relativeFrom="column">
            <wp:posOffset>-1270</wp:posOffset>
          </wp:positionH>
          <wp:positionV relativeFrom="paragraph">
            <wp:posOffset>-96934</wp:posOffset>
          </wp:positionV>
          <wp:extent cx="5760000" cy="1047600"/>
          <wp:effectExtent l="0" t="0" r="0" b="63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B64A9"/>
    <w:multiLevelType w:val="hybridMultilevel"/>
    <w:tmpl w:val="9E0261F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173310"/>
    <w:multiLevelType w:val="hybridMultilevel"/>
    <w:tmpl w:val="4CBAD44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5562FB"/>
    <w:multiLevelType w:val="hybridMultilevel"/>
    <w:tmpl w:val="D94A7C22"/>
    <w:lvl w:ilvl="0" w:tplc="8C7CFBB6">
      <w:start w:val="1"/>
      <w:numFmt w:val="bullet"/>
      <w:pStyle w:val="Lijstalinea"/>
      <w:lvlText w:val="◆"/>
      <w:lvlJc w:val="left"/>
      <w:pPr>
        <w:ind w:left="360" w:hanging="360"/>
      </w:pPr>
      <w:rPr>
        <w:rFonts w:ascii="Segoe UI Emoji" w:hAnsi="Segoe UI Emoj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FED00B9"/>
    <w:multiLevelType w:val="hybridMultilevel"/>
    <w:tmpl w:val="D878035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E4462E"/>
    <w:multiLevelType w:val="hybridMultilevel"/>
    <w:tmpl w:val="17B6F3F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DE7AEC"/>
    <w:multiLevelType w:val="hybridMultilevel"/>
    <w:tmpl w:val="F044FBD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1DD1E4C"/>
    <w:multiLevelType w:val="hybridMultilevel"/>
    <w:tmpl w:val="F7D8B42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D15F52"/>
    <w:multiLevelType w:val="hybridMultilevel"/>
    <w:tmpl w:val="4B685816"/>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073BDB"/>
    <w:multiLevelType w:val="hybridMultilevel"/>
    <w:tmpl w:val="3A1EFBB6"/>
    <w:lvl w:ilvl="0" w:tplc="64DCDFF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789413E"/>
    <w:multiLevelType w:val="multilevel"/>
    <w:tmpl w:val="454CD84A"/>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 w15:restartNumberingAfterBreak="0">
    <w:nsid w:val="3CF538F1"/>
    <w:multiLevelType w:val="hybridMultilevel"/>
    <w:tmpl w:val="21ECDDA0"/>
    <w:lvl w:ilvl="0" w:tplc="D8E8E014">
      <w:start w:val="6"/>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CF711AB"/>
    <w:multiLevelType w:val="hybridMultilevel"/>
    <w:tmpl w:val="833AE3F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DC2AE4"/>
    <w:multiLevelType w:val="hybridMultilevel"/>
    <w:tmpl w:val="4A728C2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7E06C8"/>
    <w:multiLevelType w:val="hybridMultilevel"/>
    <w:tmpl w:val="96AEFCA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147448"/>
    <w:multiLevelType w:val="hybridMultilevel"/>
    <w:tmpl w:val="613A7BBC"/>
    <w:lvl w:ilvl="0" w:tplc="08130009">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4DB27103"/>
    <w:multiLevelType w:val="hybridMultilevel"/>
    <w:tmpl w:val="87D6A51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6FC5530"/>
    <w:multiLevelType w:val="hybridMultilevel"/>
    <w:tmpl w:val="37087ED8"/>
    <w:lvl w:ilvl="0" w:tplc="CED8DB14">
      <w:start w:val="1"/>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AFE19CC"/>
    <w:multiLevelType w:val="multilevel"/>
    <w:tmpl w:val="DA3A5FE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FE52150"/>
    <w:multiLevelType w:val="hybridMultilevel"/>
    <w:tmpl w:val="4F46AA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BEA31F3"/>
    <w:multiLevelType w:val="multilevel"/>
    <w:tmpl w:val="D41CE21E"/>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 w15:restartNumberingAfterBreak="0">
    <w:nsid w:val="6BF035E0"/>
    <w:multiLevelType w:val="hybridMultilevel"/>
    <w:tmpl w:val="989C1AE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E623CB5"/>
    <w:multiLevelType w:val="hybridMultilevel"/>
    <w:tmpl w:val="E7F66626"/>
    <w:lvl w:ilvl="0" w:tplc="6F5A5F7E">
      <w:start w:val="3"/>
      <w:numFmt w:val="decimal"/>
      <w:lvlText w:val="%1."/>
      <w:lvlJc w:val="left"/>
      <w:pPr>
        <w:ind w:left="1919"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2" w15:restartNumberingAfterBreak="0">
    <w:nsid w:val="7EE86C60"/>
    <w:multiLevelType w:val="hybridMultilevel"/>
    <w:tmpl w:val="7BC242E2"/>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60684491">
    <w:abstractNumId w:val="2"/>
  </w:num>
  <w:num w:numId="2" w16cid:durableId="1513254149">
    <w:abstractNumId w:val="8"/>
  </w:num>
  <w:num w:numId="3" w16cid:durableId="2078937919">
    <w:abstractNumId w:val="5"/>
  </w:num>
  <w:num w:numId="4" w16cid:durableId="71852303">
    <w:abstractNumId w:val="17"/>
  </w:num>
  <w:num w:numId="5" w16cid:durableId="1720544493">
    <w:abstractNumId w:val="0"/>
  </w:num>
  <w:num w:numId="6" w16cid:durableId="804391298">
    <w:abstractNumId w:val="20"/>
  </w:num>
  <w:num w:numId="7" w16cid:durableId="672950610">
    <w:abstractNumId w:val="9"/>
  </w:num>
  <w:num w:numId="8" w16cid:durableId="253901223">
    <w:abstractNumId w:val="10"/>
  </w:num>
  <w:num w:numId="9" w16cid:durableId="1088187130">
    <w:abstractNumId w:val="22"/>
  </w:num>
  <w:num w:numId="10" w16cid:durableId="1386837594">
    <w:abstractNumId w:val="7"/>
  </w:num>
  <w:num w:numId="11" w16cid:durableId="464785220">
    <w:abstractNumId w:val="16"/>
  </w:num>
  <w:num w:numId="12" w16cid:durableId="626160444">
    <w:abstractNumId w:val="11"/>
  </w:num>
  <w:num w:numId="13" w16cid:durableId="237060447">
    <w:abstractNumId w:val="3"/>
  </w:num>
  <w:num w:numId="14" w16cid:durableId="552035099">
    <w:abstractNumId w:val="1"/>
  </w:num>
  <w:num w:numId="15" w16cid:durableId="725643027">
    <w:abstractNumId w:val="19"/>
  </w:num>
  <w:num w:numId="16" w16cid:durableId="47148233">
    <w:abstractNumId w:val="4"/>
  </w:num>
  <w:num w:numId="17" w16cid:durableId="228423269">
    <w:abstractNumId w:val="14"/>
  </w:num>
  <w:num w:numId="18" w16cid:durableId="151024322">
    <w:abstractNumId w:val="15"/>
  </w:num>
  <w:num w:numId="19" w16cid:durableId="1717270574">
    <w:abstractNumId w:val="12"/>
  </w:num>
  <w:num w:numId="20" w16cid:durableId="917518520">
    <w:abstractNumId w:val="6"/>
  </w:num>
  <w:num w:numId="21" w16cid:durableId="1872764627">
    <w:abstractNumId w:val="13"/>
  </w:num>
  <w:num w:numId="22" w16cid:durableId="1947540182">
    <w:abstractNumId w:val="21"/>
  </w:num>
  <w:num w:numId="23" w16cid:durableId="59147455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BE"/>
    <w:rsid w:val="000012F8"/>
    <w:rsid w:val="00001327"/>
    <w:rsid w:val="00001831"/>
    <w:rsid w:val="00001D13"/>
    <w:rsid w:val="00001FB3"/>
    <w:rsid w:val="00003033"/>
    <w:rsid w:val="0000342E"/>
    <w:rsid w:val="00003485"/>
    <w:rsid w:val="000036AF"/>
    <w:rsid w:val="00005F9D"/>
    <w:rsid w:val="000068E7"/>
    <w:rsid w:val="00006C0F"/>
    <w:rsid w:val="00006E6C"/>
    <w:rsid w:val="0000763E"/>
    <w:rsid w:val="00010A83"/>
    <w:rsid w:val="00011D45"/>
    <w:rsid w:val="000124E7"/>
    <w:rsid w:val="0001342F"/>
    <w:rsid w:val="0001362A"/>
    <w:rsid w:val="00013692"/>
    <w:rsid w:val="00013CFD"/>
    <w:rsid w:val="00014141"/>
    <w:rsid w:val="000141B2"/>
    <w:rsid w:val="00014851"/>
    <w:rsid w:val="00016177"/>
    <w:rsid w:val="000163DB"/>
    <w:rsid w:val="00016435"/>
    <w:rsid w:val="00017700"/>
    <w:rsid w:val="00021014"/>
    <w:rsid w:val="0002132D"/>
    <w:rsid w:val="00021BE7"/>
    <w:rsid w:val="00021DB3"/>
    <w:rsid w:val="00022FB3"/>
    <w:rsid w:val="00023565"/>
    <w:rsid w:val="00023730"/>
    <w:rsid w:val="000238DC"/>
    <w:rsid w:val="000238DE"/>
    <w:rsid w:val="000246AB"/>
    <w:rsid w:val="0002554D"/>
    <w:rsid w:val="00025587"/>
    <w:rsid w:val="00025A71"/>
    <w:rsid w:val="00025BE6"/>
    <w:rsid w:val="00026054"/>
    <w:rsid w:val="0002613F"/>
    <w:rsid w:val="00026958"/>
    <w:rsid w:val="00027066"/>
    <w:rsid w:val="00027F61"/>
    <w:rsid w:val="0003033F"/>
    <w:rsid w:val="00030431"/>
    <w:rsid w:val="0003085C"/>
    <w:rsid w:val="00030AAC"/>
    <w:rsid w:val="00030C52"/>
    <w:rsid w:val="00031612"/>
    <w:rsid w:val="00031B80"/>
    <w:rsid w:val="00031C03"/>
    <w:rsid w:val="00032128"/>
    <w:rsid w:val="00032D5E"/>
    <w:rsid w:val="00032EAF"/>
    <w:rsid w:val="00032FF7"/>
    <w:rsid w:val="00033C06"/>
    <w:rsid w:val="0003438B"/>
    <w:rsid w:val="00034447"/>
    <w:rsid w:val="00035D37"/>
    <w:rsid w:val="00036FEF"/>
    <w:rsid w:val="00037160"/>
    <w:rsid w:val="00037C93"/>
    <w:rsid w:val="000406BB"/>
    <w:rsid w:val="00040B5E"/>
    <w:rsid w:val="00040BEB"/>
    <w:rsid w:val="000413A0"/>
    <w:rsid w:val="00041A16"/>
    <w:rsid w:val="0004215E"/>
    <w:rsid w:val="00044162"/>
    <w:rsid w:val="0004471F"/>
    <w:rsid w:val="0004508E"/>
    <w:rsid w:val="000450BC"/>
    <w:rsid w:val="0004536D"/>
    <w:rsid w:val="00046DB4"/>
    <w:rsid w:val="000473F1"/>
    <w:rsid w:val="00047541"/>
    <w:rsid w:val="000477B6"/>
    <w:rsid w:val="00050268"/>
    <w:rsid w:val="00050807"/>
    <w:rsid w:val="0005093C"/>
    <w:rsid w:val="00050A67"/>
    <w:rsid w:val="000518ED"/>
    <w:rsid w:val="00051A45"/>
    <w:rsid w:val="00051A5E"/>
    <w:rsid w:val="00051FA0"/>
    <w:rsid w:val="000522BF"/>
    <w:rsid w:val="00052C14"/>
    <w:rsid w:val="00052C21"/>
    <w:rsid w:val="00052FE9"/>
    <w:rsid w:val="000532D4"/>
    <w:rsid w:val="0005370E"/>
    <w:rsid w:val="000543E8"/>
    <w:rsid w:val="00054C72"/>
    <w:rsid w:val="00054E12"/>
    <w:rsid w:val="0005515E"/>
    <w:rsid w:val="00056504"/>
    <w:rsid w:val="00056529"/>
    <w:rsid w:val="00056995"/>
    <w:rsid w:val="00056D08"/>
    <w:rsid w:val="0005784C"/>
    <w:rsid w:val="00057872"/>
    <w:rsid w:val="00057B01"/>
    <w:rsid w:val="00057E90"/>
    <w:rsid w:val="000602EE"/>
    <w:rsid w:val="0006044E"/>
    <w:rsid w:val="0006062C"/>
    <w:rsid w:val="000612FB"/>
    <w:rsid w:val="00061497"/>
    <w:rsid w:val="0006162D"/>
    <w:rsid w:val="00061773"/>
    <w:rsid w:val="000619B3"/>
    <w:rsid w:val="00061AE1"/>
    <w:rsid w:val="00061FFD"/>
    <w:rsid w:val="00062FB5"/>
    <w:rsid w:val="00063199"/>
    <w:rsid w:val="0006319A"/>
    <w:rsid w:val="000633AA"/>
    <w:rsid w:val="000633AD"/>
    <w:rsid w:val="00064764"/>
    <w:rsid w:val="000647F9"/>
    <w:rsid w:val="000653DF"/>
    <w:rsid w:val="000657F0"/>
    <w:rsid w:val="00065A8F"/>
    <w:rsid w:val="00065BFC"/>
    <w:rsid w:val="00067B98"/>
    <w:rsid w:val="00070026"/>
    <w:rsid w:val="000717E8"/>
    <w:rsid w:val="00072630"/>
    <w:rsid w:val="00072A87"/>
    <w:rsid w:val="00072C11"/>
    <w:rsid w:val="00074753"/>
    <w:rsid w:val="000752EB"/>
    <w:rsid w:val="000779A8"/>
    <w:rsid w:val="00077BE2"/>
    <w:rsid w:val="00077E1D"/>
    <w:rsid w:val="00077F41"/>
    <w:rsid w:val="00080507"/>
    <w:rsid w:val="00080788"/>
    <w:rsid w:val="00080AD9"/>
    <w:rsid w:val="00081D5B"/>
    <w:rsid w:val="00081F14"/>
    <w:rsid w:val="0008229F"/>
    <w:rsid w:val="00082558"/>
    <w:rsid w:val="0008286F"/>
    <w:rsid w:val="00083AF5"/>
    <w:rsid w:val="00083BB2"/>
    <w:rsid w:val="0008531B"/>
    <w:rsid w:val="00085630"/>
    <w:rsid w:val="000861D7"/>
    <w:rsid w:val="00086602"/>
    <w:rsid w:val="00086B80"/>
    <w:rsid w:val="00087D28"/>
    <w:rsid w:val="00090515"/>
    <w:rsid w:val="000905EA"/>
    <w:rsid w:val="00090DAD"/>
    <w:rsid w:val="00091D39"/>
    <w:rsid w:val="000922FC"/>
    <w:rsid w:val="00092568"/>
    <w:rsid w:val="00092819"/>
    <w:rsid w:val="000947F7"/>
    <w:rsid w:val="00094B6C"/>
    <w:rsid w:val="00094CC9"/>
    <w:rsid w:val="00094DC2"/>
    <w:rsid w:val="00095299"/>
    <w:rsid w:val="00095830"/>
    <w:rsid w:val="000958FC"/>
    <w:rsid w:val="00095B04"/>
    <w:rsid w:val="00095F7F"/>
    <w:rsid w:val="00096513"/>
    <w:rsid w:val="00097928"/>
    <w:rsid w:val="000A2051"/>
    <w:rsid w:val="000A2B10"/>
    <w:rsid w:val="000A31CB"/>
    <w:rsid w:val="000A40E1"/>
    <w:rsid w:val="000A4439"/>
    <w:rsid w:val="000A48AC"/>
    <w:rsid w:val="000A5A6E"/>
    <w:rsid w:val="000A60B3"/>
    <w:rsid w:val="000A667B"/>
    <w:rsid w:val="000A66EF"/>
    <w:rsid w:val="000A680B"/>
    <w:rsid w:val="000A7206"/>
    <w:rsid w:val="000B06DE"/>
    <w:rsid w:val="000B1364"/>
    <w:rsid w:val="000B15B1"/>
    <w:rsid w:val="000B1B39"/>
    <w:rsid w:val="000B2EC3"/>
    <w:rsid w:val="000B305B"/>
    <w:rsid w:val="000B33DE"/>
    <w:rsid w:val="000B3AA6"/>
    <w:rsid w:val="000B439E"/>
    <w:rsid w:val="000B4453"/>
    <w:rsid w:val="000B502C"/>
    <w:rsid w:val="000B5196"/>
    <w:rsid w:val="000B560A"/>
    <w:rsid w:val="000B7E6D"/>
    <w:rsid w:val="000C017A"/>
    <w:rsid w:val="000C038F"/>
    <w:rsid w:val="000C09A1"/>
    <w:rsid w:val="000C2DB0"/>
    <w:rsid w:val="000C32AA"/>
    <w:rsid w:val="000C3880"/>
    <w:rsid w:val="000C4A61"/>
    <w:rsid w:val="000C4DFA"/>
    <w:rsid w:val="000C5185"/>
    <w:rsid w:val="000C5879"/>
    <w:rsid w:val="000C5A1B"/>
    <w:rsid w:val="000C62BC"/>
    <w:rsid w:val="000C62C1"/>
    <w:rsid w:val="000C6C83"/>
    <w:rsid w:val="000C756E"/>
    <w:rsid w:val="000D02C7"/>
    <w:rsid w:val="000D0430"/>
    <w:rsid w:val="000D0C95"/>
    <w:rsid w:val="000D109B"/>
    <w:rsid w:val="000D2B98"/>
    <w:rsid w:val="000D2E2E"/>
    <w:rsid w:val="000D4CF4"/>
    <w:rsid w:val="000D4F99"/>
    <w:rsid w:val="000D5080"/>
    <w:rsid w:val="000D7501"/>
    <w:rsid w:val="000E0611"/>
    <w:rsid w:val="000E0D94"/>
    <w:rsid w:val="000E0E02"/>
    <w:rsid w:val="000E1382"/>
    <w:rsid w:val="000E152D"/>
    <w:rsid w:val="000E240D"/>
    <w:rsid w:val="000E2B11"/>
    <w:rsid w:val="000E325A"/>
    <w:rsid w:val="000E3636"/>
    <w:rsid w:val="000E3F1E"/>
    <w:rsid w:val="000E43C7"/>
    <w:rsid w:val="000E49D1"/>
    <w:rsid w:val="000E5180"/>
    <w:rsid w:val="000E51A8"/>
    <w:rsid w:val="000E5954"/>
    <w:rsid w:val="000E74FD"/>
    <w:rsid w:val="000E7C24"/>
    <w:rsid w:val="000F00EC"/>
    <w:rsid w:val="000F0A69"/>
    <w:rsid w:val="000F0DF0"/>
    <w:rsid w:val="000F1402"/>
    <w:rsid w:val="000F141F"/>
    <w:rsid w:val="000F15B4"/>
    <w:rsid w:val="000F1728"/>
    <w:rsid w:val="000F212B"/>
    <w:rsid w:val="000F2770"/>
    <w:rsid w:val="000F2BA3"/>
    <w:rsid w:val="000F353A"/>
    <w:rsid w:val="000F3E94"/>
    <w:rsid w:val="000F3F8D"/>
    <w:rsid w:val="000F40EE"/>
    <w:rsid w:val="000F4CDF"/>
    <w:rsid w:val="000F5229"/>
    <w:rsid w:val="000F5325"/>
    <w:rsid w:val="000F6550"/>
    <w:rsid w:val="000F6696"/>
    <w:rsid w:val="000F7555"/>
    <w:rsid w:val="0010012C"/>
    <w:rsid w:val="001001C9"/>
    <w:rsid w:val="00100B51"/>
    <w:rsid w:val="001014C2"/>
    <w:rsid w:val="00102008"/>
    <w:rsid w:val="001026CF"/>
    <w:rsid w:val="001027D3"/>
    <w:rsid w:val="001029BA"/>
    <w:rsid w:val="00103AAC"/>
    <w:rsid w:val="00103DD2"/>
    <w:rsid w:val="0010441C"/>
    <w:rsid w:val="00104E03"/>
    <w:rsid w:val="00105509"/>
    <w:rsid w:val="00107B99"/>
    <w:rsid w:val="00110470"/>
    <w:rsid w:val="001104A2"/>
    <w:rsid w:val="001106D3"/>
    <w:rsid w:val="00110880"/>
    <w:rsid w:val="00111341"/>
    <w:rsid w:val="001121FA"/>
    <w:rsid w:val="001122A0"/>
    <w:rsid w:val="00112613"/>
    <w:rsid w:val="00112D15"/>
    <w:rsid w:val="00113F8F"/>
    <w:rsid w:val="00114761"/>
    <w:rsid w:val="00115232"/>
    <w:rsid w:val="00115304"/>
    <w:rsid w:val="00115614"/>
    <w:rsid w:val="00116410"/>
    <w:rsid w:val="001167BF"/>
    <w:rsid w:val="00122B3C"/>
    <w:rsid w:val="00122C65"/>
    <w:rsid w:val="0012332A"/>
    <w:rsid w:val="00124ACE"/>
    <w:rsid w:val="001254B5"/>
    <w:rsid w:val="001258CB"/>
    <w:rsid w:val="00125F17"/>
    <w:rsid w:val="00126046"/>
    <w:rsid w:val="00126745"/>
    <w:rsid w:val="00126C4D"/>
    <w:rsid w:val="00127021"/>
    <w:rsid w:val="001270EC"/>
    <w:rsid w:val="00127C44"/>
    <w:rsid w:val="00130471"/>
    <w:rsid w:val="001304CF"/>
    <w:rsid w:val="001305C9"/>
    <w:rsid w:val="00131132"/>
    <w:rsid w:val="00131972"/>
    <w:rsid w:val="00131F28"/>
    <w:rsid w:val="0013243F"/>
    <w:rsid w:val="001328AF"/>
    <w:rsid w:val="00132D14"/>
    <w:rsid w:val="00132E81"/>
    <w:rsid w:val="00133191"/>
    <w:rsid w:val="00133FEA"/>
    <w:rsid w:val="00134AD1"/>
    <w:rsid w:val="00134D54"/>
    <w:rsid w:val="00134F5B"/>
    <w:rsid w:val="00135287"/>
    <w:rsid w:val="001379AB"/>
    <w:rsid w:val="00141C25"/>
    <w:rsid w:val="001423BB"/>
    <w:rsid w:val="001433DC"/>
    <w:rsid w:val="001435D3"/>
    <w:rsid w:val="0014523D"/>
    <w:rsid w:val="001458A5"/>
    <w:rsid w:val="0014590A"/>
    <w:rsid w:val="00145948"/>
    <w:rsid w:val="00146055"/>
    <w:rsid w:val="00146ABD"/>
    <w:rsid w:val="0014748D"/>
    <w:rsid w:val="00147715"/>
    <w:rsid w:val="001515C0"/>
    <w:rsid w:val="001516BA"/>
    <w:rsid w:val="00151A30"/>
    <w:rsid w:val="00152CF4"/>
    <w:rsid w:val="0015323D"/>
    <w:rsid w:val="00153421"/>
    <w:rsid w:val="00153486"/>
    <w:rsid w:val="0015370F"/>
    <w:rsid w:val="00154246"/>
    <w:rsid w:val="00154739"/>
    <w:rsid w:val="00154E19"/>
    <w:rsid w:val="0015639C"/>
    <w:rsid w:val="00156949"/>
    <w:rsid w:val="00156D9A"/>
    <w:rsid w:val="00157ABB"/>
    <w:rsid w:val="0016036A"/>
    <w:rsid w:val="00161CA7"/>
    <w:rsid w:val="00161E64"/>
    <w:rsid w:val="00162453"/>
    <w:rsid w:val="0016259A"/>
    <w:rsid w:val="00162A96"/>
    <w:rsid w:val="00163B00"/>
    <w:rsid w:val="00163CA5"/>
    <w:rsid w:val="00165CA7"/>
    <w:rsid w:val="00165E8E"/>
    <w:rsid w:val="00166275"/>
    <w:rsid w:val="001664E2"/>
    <w:rsid w:val="00166858"/>
    <w:rsid w:val="00167AC2"/>
    <w:rsid w:val="00167DEA"/>
    <w:rsid w:val="00170C78"/>
    <w:rsid w:val="00170D8E"/>
    <w:rsid w:val="00171128"/>
    <w:rsid w:val="00171815"/>
    <w:rsid w:val="00172257"/>
    <w:rsid w:val="00172871"/>
    <w:rsid w:val="00172D27"/>
    <w:rsid w:val="001737EF"/>
    <w:rsid w:val="00174F4C"/>
    <w:rsid w:val="00175C94"/>
    <w:rsid w:val="001766D2"/>
    <w:rsid w:val="00176DBE"/>
    <w:rsid w:val="00176F62"/>
    <w:rsid w:val="0017732A"/>
    <w:rsid w:val="00177857"/>
    <w:rsid w:val="001803EA"/>
    <w:rsid w:val="001829B5"/>
    <w:rsid w:val="00182E43"/>
    <w:rsid w:val="001831A9"/>
    <w:rsid w:val="0018389B"/>
    <w:rsid w:val="001845B6"/>
    <w:rsid w:val="00184908"/>
    <w:rsid w:val="00184FA7"/>
    <w:rsid w:val="001853CA"/>
    <w:rsid w:val="0018551E"/>
    <w:rsid w:val="001858DA"/>
    <w:rsid w:val="0018652A"/>
    <w:rsid w:val="00186705"/>
    <w:rsid w:val="00187445"/>
    <w:rsid w:val="00190F19"/>
    <w:rsid w:val="001916DB"/>
    <w:rsid w:val="00192DD5"/>
    <w:rsid w:val="00193384"/>
    <w:rsid w:val="00193BA8"/>
    <w:rsid w:val="00194E9D"/>
    <w:rsid w:val="001953BF"/>
    <w:rsid w:val="00195FBB"/>
    <w:rsid w:val="00196170"/>
    <w:rsid w:val="00196617"/>
    <w:rsid w:val="00196634"/>
    <w:rsid w:val="001978AF"/>
    <w:rsid w:val="00197987"/>
    <w:rsid w:val="001A035D"/>
    <w:rsid w:val="001A1430"/>
    <w:rsid w:val="001A226F"/>
    <w:rsid w:val="001A23B1"/>
    <w:rsid w:val="001A2C04"/>
    <w:rsid w:val="001A3058"/>
    <w:rsid w:val="001A327C"/>
    <w:rsid w:val="001A4730"/>
    <w:rsid w:val="001A4A40"/>
    <w:rsid w:val="001A4B71"/>
    <w:rsid w:val="001A4F5C"/>
    <w:rsid w:val="001A5069"/>
    <w:rsid w:val="001A5ED0"/>
    <w:rsid w:val="001A6573"/>
    <w:rsid w:val="001A7918"/>
    <w:rsid w:val="001A7DA1"/>
    <w:rsid w:val="001B0741"/>
    <w:rsid w:val="001B2874"/>
    <w:rsid w:val="001B2C0B"/>
    <w:rsid w:val="001B30B2"/>
    <w:rsid w:val="001B35B7"/>
    <w:rsid w:val="001B3D0A"/>
    <w:rsid w:val="001B4ED1"/>
    <w:rsid w:val="001B5CD6"/>
    <w:rsid w:val="001B7961"/>
    <w:rsid w:val="001B7EAC"/>
    <w:rsid w:val="001C00D0"/>
    <w:rsid w:val="001C07D9"/>
    <w:rsid w:val="001C0C0E"/>
    <w:rsid w:val="001C0E01"/>
    <w:rsid w:val="001C0EE7"/>
    <w:rsid w:val="001C1481"/>
    <w:rsid w:val="001C181A"/>
    <w:rsid w:val="001C1A14"/>
    <w:rsid w:val="001C1CD2"/>
    <w:rsid w:val="001C1E62"/>
    <w:rsid w:val="001C1E76"/>
    <w:rsid w:val="001C20F3"/>
    <w:rsid w:val="001C272B"/>
    <w:rsid w:val="001C293F"/>
    <w:rsid w:val="001C2E57"/>
    <w:rsid w:val="001C34C5"/>
    <w:rsid w:val="001C454B"/>
    <w:rsid w:val="001C4F2A"/>
    <w:rsid w:val="001C659D"/>
    <w:rsid w:val="001C67A6"/>
    <w:rsid w:val="001C71FD"/>
    <w:rsid w:val="001C78AE"/>
    <w:rsid w:val="001D17CB"/>
    <w:rsid w:val="001D2296"/>
    <w:rsid w:val="001D2E6C"/>
    <w:rsid w:val="001D2ECC"/>
    <w:rsid w:val="001D390B"/>
    <w:rsid w:val="001D3D7F"/>
    <w:rsid w:val="001D3E57"/>
    <w:rsid w:val="001D56AA"/>
    <w:rsid w:val="001D58FB"/>
    <w:rsid w:val="001D62F9"/>
    <w:rsid w:val="001D64A7"/>
    <w:rsid w:val="001E09D9"/>
    <w:rsid w:val="001E1B04"/>
    <w:rsid w:val="001E2095"/>
    <w:rsid w:val="001E2392"/>
    <w:rsid w:val="001E259E"/>
    <w:rsid w:val="001E2AFA"/>
    <w:rsid w:val="001E2F89"/>
    <w:rsid w:val="001E3AB0"/>
    <w:rsid w:val="001E3B5F"/>
    <w:rsid w:val="001E3BCC"/>
    <w:rsid w:val="001E47F5"/>
    <w:rsid w:val="001E4B36"/>
    <w:rsid w:val="001E4F2F"/>
    <w:rsid w:val="001E5501"/>
    <w:rsid w:val="001E57AF"/>
    <w:rsid w:val="001E5ABE"/>
    <w:rsid w:val="001E5F92"/>
    <w:rsid w:val="001E638A"/>
    <w:rsid w:val="001E6FDE"/>
    <w:rsid w:val="001F0FA3"/>
    <w:rsid w:val="001F16D5"/>
    <w:rsid w:val="001F197C"/>
    <w:rsid w:val="001F3C48"/>
    <w:rsid w:val="001F42E9"/>
    <w:rsid w:val="001F52C0"/>
    <w:rsid w:val="001F5447"/>
    <w:rsid w:val="001F555F"/>
    <w:rsid w:val="001F55ED"/>
    <w:rsid w:val="001F5772"/>
    <w:rsid w:val="001F5D11"/>
    <w:rsid w:val="001F6572"/>
    <w:rsid w:val="002006D7"/>
    <w:rsid w:val="00201846"/>
    <w:rsid w:val="00202428"/>
    <w:rsid w:val="00202822"/>
    <w:rsid w:val="00204766"/>
    <w:rsid w:val="00204C7B"/>
    <w:rsid w:val="00206202"/>
    <w:rsid w:val="0020633D"/>
    <w:rsid w:val="00206B78"/>
    <w:rsid w:val="00206FD4"/>
    <w:rsid w:val="00207064"/>
    <w:rsid w:val="00207D94"/>
    <w:rsid w:val="00210AA6"/>
    <w:rsid w:val="0021276D"/>
    <w:rsid w:val="002128DF"/>
    <w:rsid w:val="002129FD"/>
    <w:rsid w:val="00212DEC"/>
    <w:rsid w:val="00213F01"/>
    <w:rsid w:val="00214B04"/>
    <w:rsid w:val="002172BB"/>
    <w:rsid w:val="00220AF4"/>
    <w:rsid w:val="0022117C"/>
    <w:rsid w:val="00221C97"/>
    <w:rsid w:val="00221F01"/>
    <w:rsid w:val="00221F91"/>
    <w:rsid w:val="002228E5"/>
    <w:rsid w:val="00222CF9"/>
    <w:rsid w:val="00222FE8"/>
    <w:rsid w:val="00223FB5"/>
    <w:rsid w:val="0022420F"/>
    <w:rsid w:val="00224CC6"/>
    <w:rsid w:val="00225D6C"/>
    <w:rsid w:val="00225FE5"/>
    <w:rsid w:val="0022717C"/>
    <w:rsid w:val="00227FC8"/>
    <w:rsid w:val="00230AFA"/>
    <w:rsid w:val="00231980"/>
    <w:rsid w:val="00231AF2"/>
    <w:rsid w:val="00232368"/>
    <w:rsid w:val="0023247C"/>
    <w:rsid w:val="00232B33"/>
    <w:rsid w:val="00233478"/>
    <w:rsid w:val="00233766"/>
    <w:rsid w:val="00233ECE"/>
    <w:rsid w:val="00233F8C"/>
    <w:rsid w:val="002350F4"/>
    <w:rsid w:val="002358A3"/>
    <w:rsid w:val="00235AAB"/>
    <w:rsid w:val="00240F7D"/>
    <w:rsid w:val="00241358"/>
    <w:rsid w:val="002416ED"/>
    <w:rsid w:val="002418C6"/>
    <w:rsid w:val="00241F82"/>
    <w:rsid w:val="00242316"/>
    <w:rsid w:val="002433E3"/>
    <w:rsid w:val="00244375"/>
    <w:rsid w:val="0024458C"/>
    <w:rsid w:val="0024580A"/>
    <w:rsid w:val="002468C1"/>
    <w:rsid w:val="00247183"/>
    <w:rsid w:val="002507AF"/>
    <w:rsid w:val="002507B9"/>
    <w:rsid w:val="002507E2"/>
    <w:rsid w:val="002509D1"/>
    <w:rsid w:val="00250E54"/>
    <w:rsid w:val="00252290"/>
    <w:rsid w:val="00252A4C"/>
    <w:rsid w:val="00252B05"/>
    <w:rsid w:val="00252F43"/>
    <w:rsid w:val="00253645"/>
    <w:rsid w:val="00253937"/>
    <w:rsid w:val="00253D8C"/>
    <w:rsid w:val="00253FFA"/>
    <w:rsid w:val="002548A8"/>
    <w:rsid w:val="00254C3A"/>
    <w:rsid w:val="00255149"/>
    <w:rsid w:val="0025695B"/>
    <w:rsid w:val="00256F89"/>
    <w:rsid w:val="002572CA"/>
    <w:rsid w:val="0025753C"/>
    <w:rsid w:val="002576FA"/>
    <w:rsid w:val="00257AFC"/>
    <w:rsid w:val="00257D02"/>
    <w:rsid w:val="00260513"/>
    <w:rsid w:val="002608E6"/>
    <w:rsid w:val="00260E2A"/>
    <w:rsid w:val="0026107F"/>
    <w:rsid w:val="002612F2"/>
    <w:rsid w:val="00261E2A"/>
    <w:rsid w:val="0026352C"/>
    <w:rsid w:val="00263DCD"/>
    <w:rsid w:val="00264AA6"/>
    <w:rsid w:val="00264D3B"/>
    <w:rsid w:val="00266B43"/>
    <w:rsid w:val="00267B33"/>
    <w:rsid w:val="0027042A"/>
    <w:rsid w:val="002704DB"/>
    <w:rsid w:val="00270877"/>
    <w:rsid w:val="00270AEA"/>
    <w:rsid w:val="00271450"/>
    <w:rsid w:val="00272A6D"/>
    <w:rsid w:val="00272B97"/>
    <w:rsid w:val="00273417"/>
    <w:rsid w:val="002736C6"/>
    <w:rsid w:val="00273878"/>
    <w:rsid w:val="00273E73"/>
    <w:rsid w:val="002747F6"/>
    <w:rsid w:val="00274BA0"/>
    <w:rsid w:val="00277161"/>
    <w:rsid w:val="00277BEC"/>
    <w:rsid w:val="00280200"/>
    <w:rsid w:val="00280784"/>
    <w:rsid w:val="00282EAE"/>
    <w:rsid w:val="00283CE2"/>
    <w:rsid w:val="002841DA"/>
    <w:rsid w:val="00284D01"/>
    <w:rsid w:val="00284EE2"/>
    <w:rsid w:val="00285781"/>
    <w:rsid w:val="002859BC"/>
    <w:rsid w:val="0028649D"/>
    <w:rsid w:val="0028654C"/>
    <w:rsid w:val="00286928"/>
    <w:rsid w:val="00286C81"/>
    <w:rsid w:val="002876F5"/>
    <w:rsid w:val="002903B1"/>
    <w:rsid w:val="00290E92"/>
    <w:rsid w:val="00291EB3"/>
    <w:rsid w:val="00291F9B"/>
    <w:rsid w:val="00292468"/>
    <w:rsid w:val="00293887"/>
    <w:rsid w:val="00293DE4"/>
    <w:rsid w:val="00294980"/>
    <w:rsid w:val="00294A12"/>
    <w:rsid w:val="00294FBC"/>
    <w:rsid w:val="00297091"/>
    <w:rsid w:val="00297544"/>
    <w:rsid w:val="00297901"/>
    <w:rsid w:val="00297DFF"/>
    <w:rsid w:val="002A0780"/>
    <w:rsid w:val="002A13B5"/>
    <w:rsid w:val="002A165E"/>
    <w:rsid w:val="002A209D"/>
    <w:rsid w:val="002A267F"/>
    <w:rsid w:val="002A2A5B"/>
    <w:rsid w:val="002A2C6A"/>
    <w:rsid w:val="002A34EA"/>
    <w:rsid w:val="002A3DF7"/>
    <w:rsid w:val="002A3EB7"/>
    <w:rsid w:val="002A5284"/>
    <w:rsid w:val="002A53F3"/>
    <w:rsid w:val="002A5DA1"/>
    <w:rsid w:val="002A624D"/>
    <w:rsid w:val="002A63A5"/>
    <w:rsid w:val="002A7993"/>
    <w:rsid w:val="002B0884"/>
    <w:rsid w:val="002B14D0"/>
    <w:rsid w:val="002B19D4"/>
    <w:rsid w:val="002B2465"/>
    <w:rsid w:val="002B2DF4"/>
    <w:rsid w:val="002B341D"/>
    <w:rsid w:val="002B3628"/>
    <w:rsid w:val="002B3BC8"/>
    <w:rsid w:val="002B3D10"/>
    <w:rsid w:val="002B3D29"/>
    <w:rsid w:val="002B42BA"/>
    <w:rsid w:val="002B4B75"/>
    <w:rsid w:val="002B4E05"/>
    <w:rsid w:val="002B57BC"/>
    <w:rsid w:val="002B618F"/>
    <w:rsid w:val="002B689C"/>
    <w:rsid w:val="002B6C77"/>
    <w:rsid w:val="002B6D06"/>
    <w:rsid w:val="002B75E3"/>
    <w:rsid w:val="002B799E"/>
    <w:rsid w:val="002C20BC"/>
    <w:rsid w:val="002C232A"/>
    <w:rsid w:val="002C2C23"/>
    <w:rsid w:val="002C35BC"/>
    <w:rsid w:val="002C4293"/>
    <w:rsid w:val="002C4610"/>
    <w:rsid w:val="002C479C"/>
    <w:rsid w:val="002C59BC"/>
    <w:rsid w:val="002C5BE5"/>
    <w:rsid w:val="002D1457"/>
    <w:rsid w:val="002D162A"/>
    <w:rsid w:val="002D276F"/>
    <w:rsid w:val="002D3113"/>
    <w:rsid w:val="002D3820"/>
    <w:rsid w:val="002D4550"/>
    <w:rsid w:val="002D50F9"/>
    <w:rsid w:val="002D5925"/>
    <w:rsid w:val="002D6051"/>
    <w:rsid w:val="002D6286"/>
    <w:rsid w:val="002D66D6"/>
    <w:rsid w:val="002D6B47"/>
    <w:rsid w:val="002D7535"/>
    <w:rsid w:val="002E0596"/>
    <w:rsid w:val="002E0DB0"/>
    <w:rsid w:val="002E1474"/>
    <w:rsid w:val="002E2609"/>
    <w:rsid w:val="002E374D"/>
    <w:rsid w:val="002E40BD"/>
    <w:rsid w:val="002E5777"/>
    <w:rsid w:val="002E5DB7"/>
    <w:rsid w:val="002E60E0"/>
    <w:rsid w:val="002E6177"/>
    <w:rsid w:val="002E656E"/>
    <w:rsid w:val="002E701B"/>
    <w:rsid w:val="002E74FA"/>
    <w:rsid w:val="002E7DBC"/>
    <w:rsid w:val="002F1A9B"/>
    <w:rsid w:val="002F1C7F"/>
    <w:rsid w:val="002F3A6E"/>
    <w:rsid w:val="002F3F20"/>
    <w:rsid w:val="002F4244"/>
    <w:rsid w:val="002F4A68"/>
    <w:rsid w:val="002F7798"/>
    <w:rsid w:val="002F7934"/>
    <w:rsid w:val="002F7F06"/>
    <w:rsid w:val="00300CA9"/>
    <w:rsid w:val="00300D1D"/>
    <w:rsid w:val="003014E6"/>
    <w:rsid w:val="0030151E"/>
    <w:rsid w:val="003023D8"/>
    <w:rsid w:val="003024EA"/>
    <w:rsid w:val="0030270E"/>
    <w:rsid w:val="00302989"/>
    <w:rsid w:val="0030341A"/>
    <w:rsid w:val="003043A5"/>
    <w:rsid w:val="003051BF"/>
    <w:rsid w:val="003059F5"/>
    <w:rsid w:val="00306501"/>
    <w:rsid w:val="0030740A"/>
    <w:rsid w:val="003076D3"/>
    <w:rsid w:val="00307B79"/>
    <w:rsid w:val="00310CD5"/>
    <w:rsid w:val="00310FD9"/>
    <w:rsid w:val="00311513"/>
    <w:rsid w:val="00311643"/>
    <w:rsid w:val="00311730"/>
    <w:rsid w:val="00311905"/>
    <w:rsid w:val="00312F05"/>
    <w:rsid w:val="00314C0A"/>
    <w:rsid w:val="00315352"/>
    <w:rsid w:val="00315AF4"/>
    <w:rsid w:val="003200D8"/>
    <w:rsid w:val="003204CD"/>
    <w:rsid w:val="00320501"/>
    <w:rsid w:val="003207B0"/>
    <w:rsid w:val="00320D78"/>
    <w:rsid w:val="0032164C"/>
    <w:rsid w:val="00322AA4"/>
    <w:rsid w:val="00322DE0"/>
    <w:rsid w:val="00323785"/>
    <w:rsid w:val="00323B9C"/>
    <w:rsid w:val="00323F82"/>
    <w:rsid w:val="003240D9"/>
    <w:rsid w:val="00324725"/>
    <w:rsid w:val="00324BF5"/>
    <w:rsid w:val="00324EAB"/>
    <w:rsid w:val="00324FD3"/>
    <w:rsid w:val="00325437"/>
    <w:rsid w:val="00325ECF"/>
    <w:rsid w:val="00326B9D"/>
    <w:rsid w:val="0032721F"/>
    <w:rsid w:val="00327948"/>
    <w:rsid w:val="00327985"/>
    <w:rsid w:val="003318DC"/>
    <w:rsid w:val="00331A32"/>
    <w:rsid w:val="00331C90"/>
    <w:rsid w:val="0033249A"/>
    <w:rsid w:val="003330DE"/>
    <w:rsid w:val="0033312C"/>
    <w:rsid w:val="00333263"/>
    <w:rsid w:val="0033398D"/>
    <w:rsid w:val="00334947"/>
    <w:rsid w:val="00335ADF"/>
    <w:rsid w:val="00335EFE"/>
    <w:rsid w:val="00336860"/>
    <w:rsid w:val="00336DB4"/>
    <w:rsid w:val="003376D8"/>
    <w:rsid w:val="00337D85"/>
    <w:rsid w:val="00340ADB"/>
    <w:rsid w:val="00342456"/>
    <w:rsid w:val="00342493"/>
    <w:rsid w:val="00344B46"/>
    <w:rsid w:val="003458CD"/>
    <w:rsid w:val="00346606"/>
    <w:rsid w:val="00346BAC"/>
    <w:rsid w:val="00347AC7"/>
    <w:rsid w:val="00350699"/>
    <w:rsid w:val="00350993"/>
    <w:rsid w:val="003510BC"/>
    <w:rsid w:val="00351D22"/>
    <w:rsid w:val="003533C7"/>
    <w:rsid w:val="00354235"/>
    <w:rsid w:val="003561EB"/>
    <w:rsid w:val="003566ED"/>
    <w:rsid w:val="00357329"/>
    <w:rsid w:val="00357BAA"/>
    <w:rsid w:val="003605A7"/>
    <w:rsid w:val="003605AB"/>
    <w:rsid w:val="00360664"/>
    <w:rsid w:val="00361B43"/>
    <w:rsid w:val="00362624"/>
    <w:rsid w:val="00362881"/>
    <w:rsid w:val="00362C0D"/>
    <w:rsid w:val="0036334E"/>
    <w:rsid w:val="00363464"/>
    <w:rsid w:val="00364045"/>
    <w:rsid w:val="0036477B"/>
    <w:rsid w:val="00364CA9"/>
    <w:rsid w:val="00364CE8"/>
    <w:rsid w:val="003657F8"/>
    <w:rsid w:val="00365FA5"/>
    <w:rsid w:val="003668FC"/>
    <w:rsid w:val="00366955"/>
    <w:rsid w:val="00366C2E"/>
    <w:rsid w:val="003677AE"/>
    <w:rsid w:val="0037007B"/>
    <w:rsid w:val="00370A08"/>
    <w:rsid w:val="00370E5E"/>
    <w:rsid w:val="00371617"/>
    <w:rsid w:val="003721A9"/>
    <w:rsid w:val="003726F8"/>
    <w:rsid w:val="00372CA0"/>
    <w:rsid w:val="003733B7"/>
    <w:rsid w:val="003737F0"/>
    <w:rsid w:val="003744B2"/>
    <w:rsid w:val="00374592"/>
    <w:rsid w:val="00374964"/>
    <w:rsid w:val="00374DE5"/>
    <w:rsid w:val="003755E4"/>
    <w:rsid w:val="00375929"/>
    <w:rsid w:val="00375F5C"/>
    <w:rsid w:val="00376857"/>
    <w:rsid w:val="00376A45"/>
    <w:rsid w:val="0037718B"/>
    <w:rsid w:val="00377BE3"/>
    <w:rsid w:val="00377D39"/>
    <w:rsid w:val="00377DAF"/>
    <w:rsid w:val="00380726"/>
    <w:rsid w:val="003808CD"/>
    <w:rsid w:val="00380A40"/>
    <w:rsid w:val="00380DF9"/>
    <w:rsid w:val="0038112F"/>
    <w:rsid w:val="003811B4"/>
    <w:rsid w:val="00382455"/>
    <w:rsid w:val="00382B3B"/>
    <w:rsid w:val="00382F74"/>
    <w:rsid w:val="003833E9"/>
    <w:rsid w:val="00383FB9"/>
    <w:rsid w:val="003840DA"/>
    <w:rsid w:val="00384C7A"/>
    <w:rsid w:val="00386D76"/>
    <w:rsid w:val="00386E54"/>
    <w:rsid w:val="00386F0A"/>
    <w:rsid w:val="00387C6C"/>
    <w:rsid w:val="003901AA"/>
    <w:rsid w:val="003906E1"/>
    <w:rsid w:val="003906FC"/>
    <w:rsid w:val="00391058"/>
    <w:rsid w:val="0039105C"/>
    <w:rsid w:val="00392BE0"/>
    <w:rsid w:val="0039331A"/>
    <w:rsid w:val="00393815"/>
    <w:rsid w:val="00393CEC"/>
    <w:rsid w:val="0039419E"/>
    <w:rsid w:val="00394331"/>
    <w:rsid w:val="00394EF9"/>
    <w:rsid w:val="00395699"/>
    <w:rsid w:val="00396523"/>
    <w:rsid w:val="00396E11"/>
    <w:rsid w:val="00397857"/>
    <w:rsid w:val="003A06B1"/>
    <w:rsid w:val="003A0B2F"/>
    <w:rsid w:val="003A1682"/>
    <w:rsid w:val="003A2151"/>
    <w:rsid w:val="003A3128"/>
    <w:rsid w:val="003A338E"/>
    <w:rsid w:val="003A382E"/>
    <w:rsid w:val="003A3DAA"/>
    <w:rsid w:val="003A51D8"/>
    <w:rsid w:val="003A5368"/>
    <w:rsid w:val="003A5EE3"/>
    <w:rsid w:val="003A6216"/>
    <w:rsid w:val="003A7FD1"/>
    <w:rsid w:val="003B01E9"/>
    <w:rsid w:val="003B0E6F"/>
    <w:rsid w:val="003B0E75"/>
    <w:rsid w:val="003B0F7D"/>
    <w:rsid w:val="003B1705"/>
    <w:rsid w:val="003B364C"/>
    <w:rsid w:val="003B41AB"/>
    <w:rsid w:val="003B4259"/>
    <w:rsid w:val="003B4824"/>
    <w:rsid w:val="003B5898"/>
    <w:rsid w:val="003B69D5"/>
    <w:rsid w:val="003B77E8"/>
    <w:rsid w:val="003B7B19"/>
    <w:rsid w:val="003B7EDB"/>
    <w:rsid w:val="003B7FAE"/>
    <w:rsid w:val="003C1651"/>
    <w:rsid w:val="003C1786"/>
    <w:rsid w:val="003C2186"/>
    <w:rsid w:val="003C27CC"/>
    <w:rsid w:val="003C2A2C"/>
    <w:rsid w:val="003C2AFB"/>
    <w:rsid w:val="003C3B19"/>
    <w:rsid w:val="003C54BC"/>
    <w:rsid w:val="003C5539"/>
    <w:rsid w:val="003C5DB5"/>
    <w:rsid w:val="003C6B1F"/>
    <w:rsid w:val="003C6DB4"/>
    <w:rsid w:val="003C7A8C"/>
    <w:rsid w:val="003C7E47"/>
    <w:rsid w:val="003D024F"/>
    <w:rsid w:val="003D093D"/>
    <w:rsid w:val="003D17EC"/>
    <w:rsid w:val="003D23A1"/>
    <w:rsid w:val="003D2856"/>
    <w:rsid w:val="003D2D58"/>
    <w:rsid w:val="003D2E77"/>
    <w:rsid w:val="003D3958"/>
    <w:rsid w:val="003D4858"/>
    <w:rsid w:val="003D49D3"/>
    <w:rsid w:val="003D4A34"/>
    <w:rsid w:val="003D4FD4"/>
    <w:rsid w:val="003D54E1"/>
    <w:rsid w:val="003D563E"/>
    <w:rsid w:val="003D706C"/>
    <w:rsid w:val="003D7A2A"/>
    <w:rsid w:val="003E077A"/>
    <w:rsid w:val="003E0EEA"/>
    <w:rsid w:val="003E0FDE"/>
    <w:rsid w:val="003E114A"/>
    <w:rsid w:val="003E12D6"/>
    <w:rsid w:val="003E3FC7"/>
    <w:rsid w:val="003E408E"/>
    <w:rsid w:val="003E411A"/>
    <w:rsid w:val="003E4DBE"/>
    <w:rsid w:val="003E4F8C"/>
    <w:rsid w:val="003E52FF"/>
    <w:rsid w:val="003E5C81"/>
    <w:rsid w:val="003E690A"/>
    <w:rsid w:val="003E69D9"/>
    <w:rsid w:val="003E7D72"/>
    <w:rsid w:val="003E7DBC"/>
    <w:rsid w:val="003F01DD"/>
    <w:rsid w:val="003F0738"/>
    <w:rsid w:val="003F0749"/>
    <w:rsid w:val="003F1603"/>
    <w:rsid w:val="003F2163"/>
    <w:rsid w:val="003F232D"/>
    <w:rsid w:val="003F23BF"/>
    <w:rsid w:val="003F2E76"/>
    <w:rsid w:val="003F5A55"/>
    <w:rsid w:val="003F5B77"/>
    <w:rsid w:val="003F64CC"/>
    <w:rsid w:val="004000AA"/>
    <w:rsid w:val="004001D7"/>
    <w:rsid w:val="00400E91"/>
    <w:rsid w:val="00401464"/>
    <w:rsid w:val="00401E74"/>
    <w:rsid w:val="00402388"/>
    <w:rsid w:val="00404234"/>
    <w:rsid w:val="00404B21"/>
    <w:rsid w:val="0040564E"/>
    <w:rsid w:val="004058DF"/>
    <w:rsid w:val="00405E0A"/>
    <w:rsid w:val="00406482"/>
    <w:rsid w:val="004066AF"/>
    <w:rsid w:val="00407474"/>
    <w:rsid w:val="004112D7"/>
    <w:rsid w:val="0041195A"/>
    <w:rsid w:val="0041199E"/>
    <w:rsid w:val="00412B39"/>
    <w:rsid w:val="00413ACF"/>
    <w:rsid w:val="0041426B"/>
    <w:rsid w:val="00415604"/>
    <w:rsid w:val="00416472"/>
    <w:rsid w:val="00417982"/>
    <w:rsid w:val="00417CF8"/>
    <w:rsid w:val="00420093"/>
    <w:rsid w:val="00420D10"/>
    <w:rsid w:val="00420D3F"/>
    <w:rsid w:val="00421757"/>
    <w:rsid w:val="004234D2"/>
    <w:rsid w:val="0042359D"/>
    <w:rsid w:val="0042443F"/>
    <w:rsid w:val="00425627"/>
    <w:rsid w:val="00425F10"/>
    <w:rsid w:val="00426222"/>
    <w:rsid w:val="00426D84"/>
    <w:rsid w:val="00427719"/>
    <w:rsid w:val="004279CB"/>
    <w:rsid w:val="00427B66"/>
    <w:rsid w:val="00431E9B"/>
    <w:rsid w:val="00432705"/>
    <w:rsid w:val="00433E9A"/>
    <w:rsid w:val="00433FEC"/>
    <w:rsid w:val="004353AC"/>
    <w:rsid w:val="004353F4"/>
    <w:rsid w:val="00435AE8"/>
    <w:rsid w:val="00435F5A"/>
    <w:rsid w:val="00436019"/>
    <w:rsid w:val="00436DBE"/>
    <w:rsid w:val="00436DCC"/>
    <w:rsid w:val="00437009"/>
    <w:rsid w:val="004372A9"/>
    <w:rsid w:val="0043753A"/>
    <w:rsid w:val="00440003"/>
    <w:rsid w:val="00440120"/>
    <w:rsid w:val="00441698"/>
    <w:rsid w:val="00441D1E"/>
    <w:rsid w:val="004437DF"/>
    <w:rsid w:val="00444C9E"/>
    <w:rsid w:val="00444EC1"/>
    <w:rsid w:val="004452D1"/>
    <w:rsid w:val="00445890"/>
    <w:rsid w:val="00445A2F"/>
    <w:rsid w:val="004463ED"/>
    <w:rsid w:val="00446F1A"/>
    <w:rsid w:val="004471CE"/>
    <w:rsid w:val="00447A86"/>
    <w:rsid w:val="0045079E"/>
    <w:rsid w:val="00450F97"/>
    <w:rsid w:val="00451865"/>
    <w:rsid w:val="00454401"/>
    <w:rsid w:val="00454EFE"/>
    <w:rsid w:val="004555F9"/>
    <w:rsid w:val="0045570B"/>
    <w:rsid w:val="00455F3F"/>
    <w:rsid w:val="004568F8"/>
    <w:rsid w:val="004569D8"/>
    <w:rsid w:val="00456B75"/>
    <w:rsid w:val="00456FFE"/>
    <w:rsid w:val="004575CD"/>
    <w:rsid w:val="00460361"/>
    <w:rsid w:val="00460C87"/>
    <w:rsid w:val="00462CB0"/>
    <w:rsid w:val="00463A8A"/>
    <w:rsid w:val="00463B11"/>
    <w:rsid w:val="004640F0"/>
    <w:rsid w:val="00464190"/>
    <w:rsid w:val="0046477B"/>
    <w:rsid w:val="00465218"/>
    <w:rsid w:val="004659C6"/>
    <w:rsid w:val="00466828"/>
    <w:rsid w:val="00467756"/>
    <w:rsid w:val="00467B80"/>
    <w:rsid w:val="004703FA"/>
    <w:rsid w:val="00471C97"/>
    <w:rsid w:val="00471ECC"/>
    <w:rsid w:val="00472337"/>
    <w:rsid w:val="004724E6"/>
    <w:rsid w:val="00472692"/>
    <w:rsid w:val="00472E8F"/>
    <w:rsid w:val="004765B7"/>
    <w:rsid w:val="00476C68"/>
    <w:rsid w:val="004773FE"/>
    <w:rsid w:val="00477857"/>
    <w:rsid w:val="00477994"/>
    <w:rsid w:val="00477F81"/>
    <w:rsid w:val="00480454"/>
    <w:rsid w:val="00480651"/>
    <w:rsid w:val="004811CE"/>
    <w:rsid w:val="004813EA"/>
    <w:rsid w:val="004814EB"/>
    <w:rsid w:val="0048178C"/>
    <w:rsid w:val="00481CF0"/>
    <w:rsid w:val="00481F0E"/>
    <w:rsid w:val="00482131"/>
    <w:rsid w:val="00482466"/>
    <w:rsid w:val="00482A1C"/>
    <w:rsid w:val="00482EEA"/>
    <w:rsid w:val="004830EE"/>
    <w:rsid w:val="0048337C"/>
    <w:rsid w:val="0048391E"/>
    <w:rsid w:val="00483B9F"/>
    <w:rsid w:val="004848F4"/>
    <w:rsid w:val="00484BA6"/>
    <w:rsid w:val="0048536C"/>
    <w:rsid w:val="00485F85"/>
    <w:rsid w:val="00486A49"/>
    <w:rsid w:val="00487318"/>
    <w:rsid w:val="004875B2"/>
    <w:rsid w:val="00487764"/>
    <w:rsid w:val="0048799E"/>
    <w:rsid w:val="004909F9"/>
    <w:rsid w:val="00490DB6"/>
    <w:rsid w:val="00491E44"/>
    <w:rsid w:val="00492D56"/>
    <w:rsid w:val="0049392F"/>
    <w:rsid w:val="00493999"/>
    <w:rsid w:val="0049455B"/>
    <w:rsid w:val="004954F9"/>
    <w:rsid w:val="00496498"/>
    <w:rsid w:val="00497680"/>
    <w:rsid w:val="004979B4"/>
    <w:rsid w:val="004A1308"/>
    <w:rsid w:val="004A1CB3"/>
    <w:rsid w:val="004A1DC6"/>
    <w:rsid w:val="004A241B"/>
    <w:rsid w:val="004A263B"/>
    <w:rsid w:val="004A2C20"/>
    <w:rsid w:val="004A354A"/>
    <w:rsid w:val="004A387D"/>
    <w:rsid w:val="004A3ED1"/>
    <w:rsid w:val="004A4399"/>
    <w:rsid w:val="004A4F7E"/>
    <w:rsid w:val="004A5227"/>
    <w:rsid w:val="004A6737"/>
    <w:rsid w:val="004A6F40"/>
    <w:rsid w:val="004A75CA"/>
    <w:rsid w:val="004A7806"/>
    <w:rsid w:val="004A7C3E"/>
    <w:rsid w:val="004B04E9"/>
    <w:rsid w:val="004B0614"/>
    <w:rsid w:val="004B1BBA"/>
    <w:rsid w:val="004B1D9C"/>
    <w:rsid w:val="004B1E55"/>
    <w:rsid w:val="004B33E5"/>
    <w:rsid w:val="004B3FEE"/>
    <w:rsid w:val="004B4347"/>
    <w:rsid w:val="004B49D6"/>
    <w:rsid w:val="004B4DBA"/>
    <w:rsid w:val="004B5E1E"/>
    <w:rsid w:val="004B70B6"/>
    <w:rsid w:val="004B7BCC"/>
    <w:rsid w:val="004B7F81"/>
    <w:rsid w:val="004C094B"/>
    <w:rsid w:val="004C121C"/>
    <w:rsid w:val="004C1433"/>
    <w:rsid w:val="004C2037"/>
    <w:rsid w:val="004C231F"/>
    <w:rsid w:val="004C26BB"/>
    <w:rsid w:val="004C2930"/>
    <w:rsid w:val="004C2DE6"/>
    <w:rsid w:val="004C301B"/>
    <w:rsid w:val="004C3471"/>
    <w:rsid w:val="004C4DDE"/>
    <w:rsid w:val="004C5F8A"/>
    <w:rsid w:val="004C612D"/>
    <w:rsid w:val="004C6497"/>
    <w:rsid w:val="004C65EF"/>
    <w:rsid w:val="004C6BB0"/>
    <w:rsid w:val="004C6E2C"/>
    <w:rsid w:val="004C71E9"/>
    <w:rsid w:val="004C7933"/>
    <w:rsid w:val="004C7BB1"/>
    <w:rsid w:val="004D1222"/>
    <w:rsid w:val="004D15A9"/>
    <w:rsid w:val="004D1905"/>
    <w:rsid w:val="004D1DA6"/>
    <w:rsid w:val="004D3EA0"/>
    <w:rsid w:val="004D43BD"/>
    <w:rsid w:val="004D4404"/>
    <w:rsid w:val="004D47C4"/>
    <w:rsid w:val="004D4BB0"/>
    <w:rsid w:val="004D52D8"/>
    <w:rsid w:val="004D54E9"/>
    <w:rsid w:val="004D6296"/>
    <w:rsid w:val="004D6ED2"/>
    <w:rsid w:val="004D6F47"/>
    <w:rsid w:val="004D7204"/>
    <w:rsid w:val="004D72A2"/>
    <w:rsid w:val="004D7430"/>
    <w:rsid w:val="004E15FC"/>
    <w:rsid w:val="004E170C"/>
    <w:rsid w:val="004E17BB"/>
    <w:rsid w:val="004E1DE7"/>
    <w:rsid w:val="004E2C45"/>
    <w:rsid w:val="004E3157"/>
    <w:rsid w:val="004E5295"/>
    <w:rsid w:val="004E54EF"/>
    <w:rsid w:val="004E56DA"/>
    <w:rsid w:val="004E5C33"/>
    <w:rsid w:val="004E6B26"/>
    <w:rsid w:val="004E712A"/>
    <w:rsid w:val="004E78B9"/>
    <w:rsid w:val="004E7DEA"/>
    <w:rsid w:val="004F2432"/>
    <w:rsid w:val="004F2B7E"/>
    <w:rsid w:val="004F34BF"/>
    <w:rsid w:val="004F3A54"/>
    <w:rsid w:val="004F6B46"/>
    <w:rsid w:val="004F6B70"/>
    <w:rsid w:val="004F7345"/>
    <w:rsid w:val="004F749A"/>
    <w:rsid w:val="0050010D"/>
    <w:rsid w:val="005009EF"/>
    <w:rsid w:val="00500EDB"/>
    <w:rsid w:val="00501497"/>
    <w:rsid w:val="005018B1"/>
    <w:rsid w:val="00501910"/>
    <w:rsid w:val="00501C1A"/>
    <w:rsid w:val="00501F09"/>
    <w:rsid w:val="005021D0"/>
    <w:rsid w:val="005021F1"/>
    <w:rsid w:val="005036AB"/>
    <w:rsid w:val="00503D1B"/>
    <w:rsid w:val="00503DE5"/>
    <w:rsid w:val="00503FFB"/>
    <w:rsid w:val="00504131"/>
    <w:rsid w:val="00504913"/>
    <w:rsid w:val="00504F57"/>
    <w:rsid w:val="005067BD"/>
    <w:rsid w:val="00507633"/>
    <w:rsid w:val="00507952"/>
    <w:rsid w:val="00507FC5"/>
    <w:rsid w:val="00510489"/>
    <w:rsid w:val="005105F6"/>
    <w:rsid w:val="00510C3C"/>
    <w:rsid w:val="00512787"/>
    <w:rsid w:val="00513268"/>
    <w:rsid w:val="00513480"/>
    <w:rsid w:val="00514104"/>
    <w:rsid w:val="00514122"/>
    <w:rsid w:val="005141F7"/>
    <w:rsid w:val="0051535D"/>
    <w:rsid w:val="00515B70"/>
    <w:rsid w:val="00515C93"/>
    <w:rsid w:val="0051665F"/>
    <w:rsid w:val="00516ED8"/>
    <w:rsid w:val="00520C14"/>
    <w:rsid w:val="00520FA7"/>
    <w:rsid w:val="0052170D"/>
    <w:rsid w:val="00521ACD"/>
    <w:rsid w:val="00522306"/>
    <w:rsid w:val="005227FB"/>
    <w:rsid w:val="00522DE6"/>
    <w:rsid w:val="00522FA4"/>
    <w:rsid w:val="00522FDE"/>
    <w:rsid w:val="00523273"/>
    <w:rsid w:val="005236C0"/>
    <w:rsid w:val="00523F3C"/>
    <w:rsid w:val="00524688"/>
    <w:rsid w:val="00525082"/>
    <w:rsid w:val="0052534D"/>
    <w:rsid w:val="0052604C"/>
    <w:rsid w:val="00526874"/>
    <w:rsid w:val="00527AF1"/>
    <w:rsid w:val="00530E87"/>
    <w:rsid w:val="00530F94"/>
    <w:rsid w:val="00531DCB"/>
    <w:rsid w:val="0053298B"/>
    <w:rsid w:val="00532A19"/>
    <w:rsid w:val="005332A7"/>
    <w:rsid w:val="005334E9"/>
    <w:rsid w:val="00533F0E"/>
    <w:rsid w:val="00534834"/>
    <w:rsid w:val="00534954"/>
    <w:rsid w:val="00534CAA"/>
    <w:rsid w:val="0053541C"/>
    <w:rsid w:val="00535FD3"/>
    <w:rsid w:val="00536010"/>
    <w:rsid w:val="00536A57"/>
    <w:rsid w:val="00537351"/>
    <w:rsid w:val="0053787F"/>
    <w:rsid w:val="00540294"/>
    <w:rsid w:val="005407B7"/>
    <w:rsid w:val="005408D9"/>
    <w:rsid w:val="0054097D"/>
    <w:rsid w:val="00540E89"/>
    <w:rsid w:val="00541458"/>
    <w:rsid w:val="005419B8"/>
    <w:rsid w:val="00541C48"/>
    <w:rsid w:val="005436B5"/>
    <w:rsid w:val="005451A6"/>
    <w:rsid w:val="00545381"/>
    <w:rsid w:val="005453A8"/>
    <w:rsid w:val="00546877"/>
    <w:rsid w:val="00547CB0"/>
    <w:rsid w:val="005503F6"/>
    <w:rsid w:val="005505F6"/>
    <w:rsid w:val="005506F9"/>
    <w:rsid w:val="00550744"/>
    <w:rsid w:val="00550E9A"/>
    <w:rsid w:val="005514AC"/>
    <w:rsid w:val="00551839"/>
    <w:rsid w:val="00551A9B"/>
    <w:rsid w:val="00552568"/>
    <w:rsid w:val="00552AC2"/>
    <w:rsid w:val="00553606"/>
    <w:rsid w:val="00553F71"/>
    <w:rsid w:val="0055473C"/>
    <w:rsid w:val="00555119"/>
    <w:rsid w:val="00555C70"/>
    <w:rsid w:val="00556110"/>
    <w:rsid w:val="005568E2"/>
    <w:rsid w:val="00556C30"/>
    <w:rsid w:val="005572C2"/>
    <w:rsid w:val="00557628"/>
    <w:rsid w:val="00557E42"/>
    <w:rsid w:val="005606A4"/>
    <w:rsid w:val="005616AC"/>
    <w:rsid w:val="00561A6B"/>
    <w:rsid w:val="00561C79"/>
    <w:rsid w:val="005624FA"/>
    <w:rsid w:val="00563009"/>
    <w:rsid w:val="00563BB3"/>
    <w:rsid w:val="00563E00"/>
    <w:rsid w:val="00563EB1"/>
    <w:rsid w:val="0056463B"/>
    <w:rsid w:val="00565F6D"/>
    <w:rsid w:val="005678B0"/>
    <w:rsid w:val="00570340"/>
    <w:rsid w:val="0057067B"/>
    <w:rsid w:val="00570BDC"/>
    <w:rsid w:val="005715F1"/>
    <w:rsid w:val="0057179D"/>
    <w:rsid w:val="00571D47"/>
    <w:rsid w:val="005726E9"/>
    <w:rsid w:val="005726F5"/>
    <w:rsid w:val="005731C0"/>
    <w:rsid w:val="0057396B"/>
    <w:rsid w:val="005739B0"/>
    <w:rsid w:val="00575ACF"/>
    <w:rsid w:val="00575B2A"/>
    <w:rsid w:val="00575C42"/>
    <w:rsid w:val="00575D07"/>
    <w:rsid w:val="00575D62"/>
    <w:rsid w:val="00575E00"/>
    <w:rsid w:val="00576124"/>
    <w:rsid w:val="0057654A"/>
    <w:rsid w:val="00576D54"/>
    <w:rsid w:val="00577141"/>
    <w:rsid w:val="0057738A"/>
    <w:rsid w:val="00577653"/>
    <w:rsid w:val="00577B02"/>
    <w:rsid w:val="00577B64"/>
    <w:rsid w:val="00577BE7"/>
    <w:rsid w:val="005804A5"/>
    <w:rsid w:val="00580AC0"/>
    <w:rsid w:val="0058148C"/>
    <w:rsid w:val="00581661"/>
    <w:rsid w:val="005818E0"/>
    <w:rsid w:val="00581936"/>
    <w:rsid w:val="00582051"/>
    <w:rsid w:val="00583664"/>
    <w:rsid w:val="00584C3A"/>
    <w:rsid w:val="00584D5F"/>
    <w:rsid w:val="00585499"/>
    <w:rsid w:val="00586756"/>
    <w:rsid w:val="00586AD8"/>
    <w:rsid w:val="005872EF"/>
    <w:rsid w:val="00587361"/>
    <w:rsid w:val="00587805"/>
    <w:rsid w:val="00587C40"/>
    <w:rsid w:val="005913A2"/>
    <w:rsid w:val="00591A21"/>
    <w:rsid w:val="00591A31"/>
    <w:rsid w:val="00591A3F"/>
    <w:rsid w:val="00592740"/>
    <w:rsid w:val="00593A3E"/>
    <w:rsid w:val="00593CD1"/>
    <w:rsid w:val="00594118"/>
    <w:rsid w:val="005942B4"/>
    <w:rsid w:val="0059437C"/>
    <w:rsid w:val="005944A7"/>
    <w:rsid w:val="00594666"/>
    <w:rsid w:val="005949A7"/>
    <w:rsid w:val="0059558F"/>
    <w:rsid w:val="00595BD7"/>
    <w:rsid w:val="00595D97"/>
    <w:rsid w:val="00596178"/>
    <w:rsid w:val="00596AA1"/>
    <w:rsid w:val="00596FCE"/>
    <w:rsid w:val="005A055B"/>
    <w:rsid w:val="005A0BFD"/>
    <w:rsid w:val="005A0FF1"/>
    <w:rsid w:val="005A1888"/>
    <w:rsid w:val="005A28ED"/>
    <w:rsid w:val="005A3596"/>
    <w:rsid w:val="005A4B57"/>
    <w:rsid w:val="005A4DF3"/>
    <w:rsid w:val="005A4FF0"/>
    <w:rsid w:val="005A5A06"/>
    <w:rsid w:val="005A61E9"/>
    <w:rsid w:val="005A652B"/>
    <w:rsid w:val="005A6DD5"/>
    <w:rsid w:val="005A6E81"/>
    <w:rsid w:val="005A7ABD"/>
    <w:rsid w:val="005A7D9C"/>
    <w:rsid w:val="005B01FC"/>
    <w:rsid w:val="005B19BC"/>
    <w:rsid w:val="005B1C46"/>
    <w:rsid w:val="005B2B27"/>
    <w:rsid w:val="005B2F1E"/>
    <w:rsid w:val="005B3A64"/>
    <w:rsid w:val="005B6DB9"/>
    <w:rsid w:val="005B706F"/>
    <w:rsid w:val="005C01D6"/>
    <w:rsid w:val="005C0B71"/>
    <w:rsid w:val="005C1AE7"/>
    <w:rsid w:val="005C2D85"/>
    <w:rsid w:val="005C6139"/>
    <w:rsid w:val="005C63F8"/>
    <w:rsid w:val="005C6D1F"/>
    <w:rsid w:val="005D0B3D"/>
    <w:rsid w:val="005D1254"/>
    <w:rsid w:val="005D1661"/>
    <w:rsid w:val="005D172B"/>
    <w:rsid w:val="005D20F8"/>
    <w:rsid w:val="005D263C"/>
    <w:rsid w:val="005D2A52"/>
    <w:rsid w:val="005D2E8A"/>
    <w:rsid w:val="005D30AB"/>
    <w:rsid w:val="005D377A"/>
    <w:rsid w:val="005D40C9"/>
    <w:rsid w:val="005D40DA"/>
    <w:rsid w:val="005D418E"/>
    <w:rsid w:val="005D4729"/>
    <w:rsid w:val="005D5527"/>
    <w:rsid w:val="005D605A"/>
    <w:rsid w:val="005D6AA4"/>
    <w:rsid w:val="005D71C2"/>
    <w:rsid w:val="005E0546"/>
    <w:rsid w:val="005E085A"/>
    <w:rsid w:val="005E0CF3"/>
    <w:rsid w:val="005E1B0A"/>
    <w:rsid w:val="005E25F4"/>
    <w:rsid w:val="005E38E0"/>
    <w:rsid w:val="005E48ED"/>
    <w:rsid w:val="005E4C94"/>
    <w:rsid w:val="005E67B3"/>
    <w:rsid w:val="005E68F7"/>
    <w:rsid w:val="005E7B88"/>
    <w:rsid w:val="005E7C6F"/>
    <w:rsid w:val="005F0DB1"/>
    <w:rsid w:val="005F11EA"/>
    <w:rsid w:val="005F17C2"/>
    <w:rsid w:val="005F1F6A"/>
    <w:rsid w:val="005F25B1"/>
    <w:rsid w:val="005F37A3"/>
    <w:rsid w:val="005F3C91"/>
    <w:rsid w:val="005F4E6E"/>
    <w:rsid w:val="005F529E"/>
    <w:rsid w:val="005F5D9E"/>
    <w:rsid w:val="005F5DD0"/>
    <w:rsid w:val="005F6340"/>
    <w:rsid w:val="005F715F"/>
    <w:rsid w:val="00600091"/>
    <w:rsid w:val="00600CAE"/>
    <w:rsid w:val="00601A66"/>
    <w:rsid w:val="00601CA3"/>
    <w:rsid w:val="00601EF8"/>
    <w:rsid w:val="00601FD5"/>
    <w:rsid w:val="0060255B"/>
    <w:rsid w:val="006027E9"/>
    <w:rsid w:val="00602CA5"/>
    <w:rsid w:val="006033FA"/>
    <w:rsid w:val="006046CD"/>
    <w:rsid w:val="0060492D"/>
    <w:rsid w:val="00604A2D"/>
    <w:rsid w:val="00604B19"/>
    <w:rsid w:val="0060540A"/>
    <w:rsid w:val="00605B4A"/>
    <w:rsid w:val="0060643E"/>
    <w:rsid w:val="006067EF"/>
    <w:rsid w:val="00607DAF"/>
    <w:rsid w:val="00607FBB"/>
    <w:rsid w:val="006104A5"/>
    <w:rsid w:val="00610751"/>
    <w:rsid w:val="00610991"/>
    <w:rsid w:val="00610B57"/>
    <w:rsid w:val="00610B68"/>
    <w:rsid w:val="0061148D"/>
    <w:rsid w:val="00611FBE"/>
    <w:rsid w:val="00612006"/>
    <w:rsid w:val="00612BFA"/>
    <w:rsid w:val="00612C07"/>
    <w:rsid w:val="00613005"/>
    <w:rsid w:val="006135F7"/>
    <w:rsid w:val="0061402D"/>
    <w:rsid w:val="00614498"/>
    <w:rsid w:val="006149C1"/>
    <w:rsid w:val="00615123"/>
    <w:rsid w:val="006158B1"/>
    <w:rsid w:val="00615C3F"/>
    <w:rsid w:val="00616A47"/>
    <w:rsid w:val="00616E9C"/>
    <w:rsid w:val="00616FA2"/>
    <w:rsid w:val="00617423"/>
    <w:rsid w:val="00617AF3"/>
    <w:rsid w:val="00620262"/>
    <w:rsid w:val="0062049A"/>
    <w:rsid w:val="006213E5"/>
    <w:rsid w:val="006219DD"/>
    <w:rsid w:val="00621E9E"/>
    <w:rsid w:val="00622694"/>
    <w:rsid w:val="00622863"/>
    <w:rsid w:val="006230FB"/>
    <w:rsid w:val="006237A7"/>
    <w:rsid w:val="006237AF"/>
    <w:rsid w:val="00623965"/>
    <w:rsid w:val="00623A1E"/>
    <w:rsid w:val="006243E9"/>
    <w:rsid w:val="0062468A"/>
    <w:rsid w:val="00624825"/>
    <w:rsid w:val="00624A8F"/>
    <w:rsid w:val="00624BB2"/>
    <w:rsid w:val="006256FB"/>
    <w:rsid w:val="006261E2"/>
    <w:rsid w:val="0062633B"/>
    <w:rsid w:val="006269F6"/>
    <w:rsid w:val="00626AA3"/>
    <w:rsid w:val="00626D6A"/>
    <w:rsid w:val="006272DD"/>
    <w:rsid w:val="00630B21"/>
    <w:rsid w:val="00630E36"/>
    <w:rsid w:val="00631295"/>
    <w:rsid w:val="0063139C"/>
    <w:rsid w:val="00631433"/>
    <w:rsid w:val="00631461"/>
    <w:rsid w:val="00631575"/>
    <w:rsid w:val="00631BF4"/>
    <w:rsid w:val="006324A0"/>
    <w:rsid w:val="0063264D"/>
    <w:rsid w:val="006329A8"/>
    <w:rsid w:val="00633038"/>
    <w:rsid w:val="0063370C"/>
    <w:rsid w:val="00633F96"/>
    <w:rsid w:val="00633FF9"/>
    <w:rsid w:val="00634002"/>
    <w:rsid w:val="0063418A"/>
    <w:rsid w:val="00634744"/>
    <w:rsid w:val="00635439"/>
    <w:rsid w:val="0063545F"/>
    <w:rsid w:val="0063564F"/>
    <w:rsid w:val="00635981"/>
    <w:rsid w:val="00636464"/>
    <w:rsid w:val="006379C5"/>
    <w:rsid w:val="0064001F"/>
    <w:rsid w:val="00640366"/>
    <w:rsid w:val="00640A80"/>
    <w:rsid w:val="00640CD1"/>
    <w:rsid w:val="00641C01"/>
    <w:rsid w:val="00641D1B"/>
    <w:rsid w:val="00642037"/>
    <w:rsid w:val="006449D2"/>
    <w:rsid w:val="00644EFC"/>
    <w:rsid w:val="0064534D"/>
    <w:rsid w:val="006456D6"/>
    <w:rsid w:val="00645B8E"/>
    <w:rsid w:val="00645FBB"/>
    <w:rsid w:val="00646308"/>
    <w:rsid w:val="00646325"/>
    <w:rsid w:val="006465E6"/>
    <w:rsid w:val="00647520"/>
    <w:rsid w:val="00647A75"/>
    <w:rsid w:val="00647C45"/>
    <w:rsid w:val="006505BA"/>
    <w:rsid w:val="00650C2B"/>
    <w:rsid w:val="00650FEE"/>
    <w:rsid w:val="0065112E"/>
    <w:rsid w:val="00651B8D"/>
    <w:rsid w:val="006537B0"/>
    <w:rsid w:val="00653C9F"/>
    <w:rsid w:val="00654425"/>
    <w:rsid w:val="00654699"/>
    <w:rsid w:val="006551A7"/>
    <w:rsid w:val="006551E5"/>
    <w:rsid w:val="00655F19"/>
    <w:rsid w:val="00657BE5"/>
    <w:rsid w:val="006601D8"/>
    <w:rsid w:val="006609D6"/>
    <w:rsid w:val="006611D5"/>
    <w:rsid w:val="0066176B"/>
    <w:rsid w:val="00662703"/>
    <w:rsid w:val="00662980"/>
    <w:rsid w:val="00663B1A"/>
    <w:rsid w:val="00663DF9"/>
    <w:rsid w:val="00664154"/>
    <w:rsid w:val="00665401"/>
    <w:rsid w:val="0066643E"/>
    <w:rsid w:val="0066694D"/>
    <w:rsid w:val="00667238"/>
    <w:rsid w:val="00670D44"/>
    <w:rsid w:val="00670E53"/>
    <w:rsid w:val="006711B1"/>
    <w:rsid w:val="00671689"/>
    <w:rsid w:val="00672298"/>
    <w:rsid w:val="00672347"/>
    <w:rsid w:val="0067263C"/>
    <w:rsid w:val="00672AC1"/>
    <w:rsid w:val="00672D92"/>
    <w:rsid w:val="0067489F"/>
    <w:rsid w:val="00674E07"/>
    <w:rsid w:val="00675088"/>
    <w:rsid w:val="00675548"/>
    <w:rsid w:val="00675ACD"/>
    <w:rsid w:val="00677650"/>
    <w:rsid w:val="0068058C"/>
    <w:rsid w:val="00681439"/>
    <w:rsid w:val="00681AB1"/>
    <w:rsid w:val="00681F1D"/>
    <w:rsid w:val="00683450"/>
    <w:rsid w:val="00683A3D"/>
    <w:rsid w:val="006850C8"/>
    <w:rsid w:val="00685206"/>
    <w:rsid w:val="0068530D"/>
    <w:rsid w:val="006854B0"/>
    <w:rsid w:val="006854F9"/>
    <w:rsid w:val="006855B1"/>
    <w:rsid w:val="006860D7"/>
    <w:rsid w:val="00686402"/>
    <w:rsid w:val="006867A5"/>
    <w:rsid w:val="00687738"/>
    <w:rsid w:val="00687782"/>
    <w:rsid w:val="00687E4E"/>
    <w:rsid w:val="00687F63"/>
    <w:rsid w:val="00690B80"/>
    <w:rsid w:val="0069138F"/>
    <w:rsid w:val="00691423"/>
    <w:rsid w:val="006914C6"/>
    <w:rsid w:val="00691ED4"/>
    <w:rsid w:val="00692397"/>
    <w:rsid w:val="00692447"/>
    <w:rsid w:val="00692C67"/>
    <w:rsid w:val="006930E5"/>
    <w:rsid w:val="0069426E"/>
    <w:rsid w:val="00694371"/>
    <w:rsid w:val="00694C0E"/>
    <w:rsid w:val="00694C54"/>
    <w:rsid w:val="00695207"/>
    <w:rsid w:val="00695328"/>
    <w:rsid w:val="0069563C"/>
    <w:rsid w:val="00695732"/>
    <w:rsid w:val="00695744"/>
    <w:rsid w:val="006959BC"/>
    <w:rsid w:val="0069608D"/>
    <w:rsid w:val="00696355"/>
    <w:rsid w:val="006968B2"/>
    <w:rsid w:val="00697F79"/>
    <w:rsid w:val="006A0BFB"/>
    <w:rsid w:val="006A0EBA"/>
    <w:rsid w:val="006A1945"/>
    <w:rsid w:val="006A33FD"/>
    <w:rsid w:val="006A432F"/>
    <w:rsid w:val="006A4C5D"/>
    <w:rsid w:val="006A5D3D"/>
    <w:rsid w:val="006A6D9C"/>
    <w:rsid w:val="006A70F1"/>
    <w:rsid w:val="006A7F2F"/>
    <w:rsid w:val="006A7F4B"/>
    <w:rsid w:val="006B0329"/>
    <w:rsid w:val="006B12EB"/>
    <w:rsid w:val="006B12F7"/>
    <w:rsid w:val="006B16D9"/>
    <w:rsid w:val="006B273B"/>
    <w:rsid w:val="006B3AA3"/>
    <w:rsid w:val="006B3E7F"/>
    <w:rsid w:val="006B4395"/>
    <w:rsid w:val="006B52BB"/>
    <w:rsid w:val="006B5BE1"/>
    <w:rsid w:val="006B61E1"/>
    <w:rsid w:val="006B6223"/>
    <w:rsid w:val="006B6F52"/>
    <w:rsid w:val="006B7551"/>
    <w:rsid w:val="006B78C8"/>
    <w:rsid w:val="006B7F49"/>
    <w:rsid w:val="006C0CBE"/>
    <w:rsid w:val="006C0FE2"/>
    <w:rsid w:val="006C14FA"/>
    <w:rsid w:val="006C1E5C"/>
    <w:rsid w:val="006C254B"/>
    <w:rsid w:val="006C38D6"/>
    <w:rsid w:val="006C3EED"/>
    <w:rsid w:val="006C4AA7"/>
    <w:rsid w:val="006C4B23"/>
    <w:rsid w:val="006C4E67"/>
    <w:rsid w:val="006C517A"/>
    <w:rsid w:val="006C5D9C"/>
    <w:rsid w:val="006C601C"/>
    <w:rsid w:val="006C653E"/>
    <w:rsid w:val="006C7522"/>
    <w:rsid w:val="006C772E"/>
    <w:rsid w:val="006D07F0"/>
    <w:rsid w:val="006D0A13"/>
    <w:rsid w:val="006D1398"/>
    <w:rsid w:val="006D1705"/>
    <w:rsid w:val="006D2D50"/>
    <w:rsid w:val="006D36AA"/>
    <w:rsid w:val="006D3A43"/>
    <w:rsid w:val="006D4322"/>
    <w:rsid w:val="006D4FE1"/>
    <w:rsid w:val="006D5243"/>
    <w:rsid w:val="006D5F4E"/>
    <w:rsid w:val="006D6106"/>
    <w:rsid w:val="006D6C6C"/>
    <w:rsid w:val="006D6CD2"/>
    <w:rsid w:val="006E0CC9"/>
    <w:rsid w:val="006E1289"/>
    <w:rsid w:val="006E1C18"/>
    <w:rsid w:val="006E28C4"/>
    <w:rsid w:val="006E3223"/>
    <w:rsid w:val="006E339C"/>
    <w:rsid w:val="006E3E5D"/>
    <w:rsid w:val="006E4DC0"/>
    <w:rsid w:val="006E5077"/>
    <w:rsid w:val="006E700E"/>
    <w:rsid w:val="006E7DF3"/>
    <w:rsid w:val="006F0415"/>
    <w:rsid w:val="006F0AA9"/>
    <w:rsid w:val="006F1041"/>
    <w:rsid w:val="006F1659"/>
    <w:rsid w:val="006F25F7"/>
    <w:rsid w:val="006F29B2"/>
    <w:rsid w:val="006F3573"/>
    <w:rsid w:val="006F4576"/>
    <w:rsid w:val="006F5815"/>
    <w:rsid w:val="006F5916"/>
    <w:rsid w:val="006F5D27"/>
    <w:rsid w:val="006F629A"/>
    <w:rsid w:val="006F675F"/>
    <w:rsid w:val="006F67AC"/>
    <w:rsid w:val="006F6E5A"/>
    <w:rsid w:val="006F72ED"/>
    <w:rsid w:val="0070028B"/>
    <w:rsid w:val="0070040D"/>
    <w:rsid w:val="00701656"/>
    <w:rsid w:val="007019C0"/>
    <w:rsid w:val="0070219E"/>
    <w:rsid w:val="00703715"/>
    <w:rsid w:val="00704543"/>
    <w:rsid w:val="00704695"/>
    <w:rsid w:val="00704C41"/>
    <w:rsid w:val="00704E6B"/>
    <w:rsid w:val="0070581E"/>
    <w:rsid w:val="00705B3F"/>
    <w:rsid w:val="00705D30"/>
    <w:rsid w:val="0070718F"/>
    <w:rsid w:val="007100D1"/>
    <w:rsid w:val="007103F8"/>
    <w:rsid w:val="007105B6"/>
    <w:rsid w:val="00711113"/>
    <w:rsid w:val="00711540"/>
    <w:rsid w:val="007115AC"/>
    <w:rsid w:val="0071191C"/>
    <w:rsid w:val="00711E01"/>
    <w:rsid w:val="007127C8"/>
    <w:rsid w:val="0071280B"/>
    <w:rsid w:val="00712CFA"/>
    <w:rsid w:val="0071327D"/>
    <w:rsid w:val="00714B9E"/>
    <w:rsid w:val="007154AA"/>
    <w:rsid w:val="007169C9"/>
    <w:rsid w:val="00716EC3"/>
    <w:rsid w:val="00717A46"/>
    <w:rsid w:val="00717F57"/>
    <w:rsid w:val="0072026C"/>
    <w:rsid w:val="007219D5"/>
    <w:rsid w:val="00721B77"/>
    <w:rsid w:val="00721D5F"/>
    <w:rsid w:val="0072288E"/>
    <w:rsid w:val="00722BA8"/>
    <w:rsid w:val="00723F0F"/>
    <w:rsid w:val="00724060"/>
    <w:rsid w:val="00724673"/>
    <w:rsid w:val="0072539B"/>
    <w:rsid w:val="00725BBB"/>
    <w:rsid w:val="00725FE0"/>
    <w:rsid w:val="00726A2C"/>
    <w:rsid w:val="00726ABF"/>
    <w:rsid w:val="00727649"/>
    <w:rsid w:val="007319F0"/>
    <w:rsid w:val="00732C59"/>
    <w:rsid w:val="00733489"/>
    <w:rsid w:val="00733A51"/>
    <w:rsid w:val="007343CE"/>
    <w:rsid w:val="0073448B"/>
    <w:rsid w:val="0073454D"/>
    <w:rsid w:val="00734E78"/>
    <w:rsid w:val="00734F27"/>
    <w:rsid w:val="0073560A"/>
    <w:rsid w:val="0073590D"/>
    <w:rsid w:val="00735C4A"/>
    <w:rsid w:val="007374AE"/>
    <w:rsid w:val="00737D63"/>
    <w:rsid w:val="00737E85"/>
    <w:rsid w:val="00741993"/>
    <w:rsid w:val="00742CCD"/>
    <w:rsid w:val="007439C7"/>
    <w:rsid w:val="00743DF8"/>
    <w:rsid w:val="007444A9"/>
    <w:rsid w:val="00744A31"/>
    <w:rsid w:val="007451D2"/>
    <w:rsid w:val="00746840"/>
    <w:rsid w:val="00746CB1"/>
    <w:rsid w:val="00746E95"/>
    <w:rsid w:val="0075033F"/>
    <w:rsid w:val="00750F67"/>
    <w:rsid w:val="0075102A"/>
    <w:rsid w:val="00751035"/>
    <w:rsid w:val="00751264"/>
    <w:rsid w:val="00751304"/>
    <w:rsid w:val="007521F2"/>
    <w:rsid w:val="00752307"/>
    <w:rsid w:val="007524B8"/>
    <w:rsid w:val="00752795"/>
    <w:rsid w:val="00752D02"/>
    <w:rsid w:val="00753213"/>
    <w:rsid w:val="007532FE"/>
    <w:rsid w:val="007544BD"/>
    <w:rsid w:val="0075518E"/>
    <w:rsid w:val="007551C3"/>
    <w:rsid w:val="00757A58"/>
    <w:rsid w:val="0076022E"/>
    <w:rsid w:val="0076023A"/>
    <w:rsid w:val="0076050F"/>
    <w:rsid w:val="00760E48"/>
    <w:rsid w:val="00761D69"/>
    <w:rsid w:val="0076280E"/>
    <w:rsid w:val="007634CA"/>
    <w:rsid w:val="00763778"/>
    <w:rsid w:val="00764E44"/>
    <w:rsid w:val="007676C0"/>
    <w:rsid w:val="00767771"/>
    <w:rsid w:val="0076787A"/>
    <w:rsid w:val="00767BD4"/>
    <w:rsid w:val="00770318"/>
    <w:rsid w:val="0077050C"/>
    <w:rsid w:val="00770593"/>
    <w:rsid w:val="00771868"/>
    <w:rsid w:val="00771A03"/>
    <w:rsid w:val="00771AD3"/>
    <w:rsid w:val="0077208E"/>
    <w:rsid w:val="00772B1C"/>
    <w:rsid w:val="00772D86"/>
    <w:rsid w:val="0077330A"/>
    <w:rsid w:val="00774451"/>
    <w:rsid w:val="007744A3"/>
    <w:rsid w:val="0077574C"/>
    <w:rsid w:val="00775EF4"/>
    <w:rsid w:val="00777183"/>
    <w:rsid w:val="0078054A"/>
    <w:rsid w:val="00780896"/>
    <w:rsid w:val="0078096D"/>
    <w:rsid w:val="00780BFB"/>
    <w:rsid w:val="00781091"/>
    <w:rsid w:val="00781DE4"/>
    <w:rsid w:val="00781FAE"/>
    <w:rsid w:val="007820B6"/>
    <w:rsid w:val="00783411"/>
    <w:rsid w:val="007843CA"/>
    <w:rsid w:val="0078481A"/>
    <w:rsid w:val="00784E95"/>
    <w:rsid w:val="007854C8"/>
    <w:rsid w:val="00785827"/>
    <w:rsid w:val="00785BA9"/>
    <w:rsid w:val="00787518"/>
    <w:rsid w:val="007877D6"/>
    <w:rsid w:val="007912DD"/>
    <w:rsid w:val="00791654"/>
    <w:rsid w:val="00791AC1"/>
    <w:rsid w:val="007922FA"/>
    <w:rsid w:val="00792B12"/>
    <w:rsid w:val="00792ECB"/>
    <w:rsid w:val="007931FA"/>
    <w:rsid w:val="0079406D"/>
    <w:rsid w:val="00794949"/>
    <w:rsid w:val="00794D0E"/>
    <w:rsid w:val="00795159"/>
    <w:rsid w:val="0079557A"/>
    <w:rsid w:val="007957E8"/>
    <w:rsid w:val="007960F1"/>
    <w:rsid w:val="007964C7"/>
    <w:rsid w:val="00796B22"/>
    <w:rsid w:val="00796DD6"/>
    <w:rsid w:val="00797268"/>
    <w:rsid w:val="00797A03"/>
    <w:rsid w:val="00797DE6"/>
    <w:rsid w:val="007A05CA"/>
    <w:rsid w:val="007A1729"/>
    <w:rsid w:val="007A19F4"/>
    <w:rsid w:val="007A1E0B"/>
    <w:rsid w:val="007A2793"/>
    <w:rsid w:val="007A31E0"/>
    <w:rsid w:val="007A4C8C"/>
    <w:rsid w:val="007A4DF7"/>
    <w:rsid w:val="007A4E06"/>
    <w:rsid w:val="007A4EAC"/>
    <w:rsid w:val="007A6433"/>
    <w:rsid w:val="007A68D8"/>
    <w:rsid w:val="007A6996"/>
    <w:rsid w:val="007A6E95"/>
    <w:rsid w:val="007A707F"/>
    <w:rsid w:val="007B0CCC"/>
    <w:rsid w:val="007B1E68"/>
    <w:rsid w:val="007B2F67"/>
    <w:rsid w:val="007B3760"/>
    <w:rsid w:val="007B3C7E"/>
    <w:rsid w:val="007B3FDD"/>
    <w:rsid w:val="007B4D3E"/>
    <w:rsid w:val="007B5981"/>
    <w:rsid w:val="007B6E98"/>
    <w:rsid w:val="007B74EB"/>
    <w:rsid w:val="007B78ED"/>
    <w:rsid w:val="007C0620"/>
    <w:rsid w:val="007C2734"/>
    <w:rsid w:val="007C4EF8"/>
    <w:rsid w:val="007C5091"/>
    <w:rsid w:val="007C57F7"/>
    <w:rsid w:val="007C5AAF"/>
    <w:rsid w:val="007C6403"/>
    <w:rsid w:val="007C69AB"/>
    <w:rsid w:val="007C75EB"/>
    <w:rsid w:val="007C7EB4"/>
    <w:rsid w:val="007D0CC9"/>
    <w:rsid w:val="007D1068"/>
    <w:rsid w:val="007D1F0E"/>
    <w:rsid w:val="007D23E4"/>
    <w:rsid w:val="007D24DE"/>
    <w:rsid w:val="007D29AC"/>
    <w:rsid w:val="007D300D"/>
    <w:rsid w:val="007D3284"/>
    <w:rsid w:val="007D3857"/>
    <w:rsid w:val="007D4410"/>
    <w:rsid w:val="007D4688"/>
    <w:rsid w:val="007D4CD3"/>
    <w:rsid w:val="007D4D80"/>
    <w:rsid w:val="007D51C0"/>
    <w:rsid w:val="007D52DA"/>
    <w:rsid w:val="007D6B27"/>
    <w:rsid w:val="007D7B17"/>
    <w:rsid w:val="007D7F17"/>
    <w:rsid w:val="007E02D9"/>
    <w:rsid w:val="007E03AB"/>
    <w:rsid w:val="007E0CC7"/>
    <w:rsid w:val="007E127D"/>
    <w:rsid w:val="007E1332"/>
    <w:rsid w:val="007E1765"/>
    <w:rsid w:val="007E1EA6"/>
    <w:rsid w:val="007E206A"/>
    <w:rsid w:val="007E4FC3"/>
    <w:rsid w:val="007E51E4"/>
    <w:rsid w:val="007E5780"/>
    <w:rsid w:val="007E5B40"/>
    <w:rsid w:val="007E5EDE"/>
    <w:rsid w:val="007E6F36"/>
    <w:rsid w:val="007E773D"/>
    <w:rsid w:val="007E7DD2"/>
    <w:rsid w:val="007F009A"/>
    <w:rsid w:val="007F029B"/>
    <w:rsid w:val="007F0F20"/>
    <w:rsid w:val="007F0FA7"/>
    <w:rsid w:val="007F164E"/>
    <w:rsid w:val="007F28A7"/>
    <w:rsid w:val="007F2DE1"/>
    <w:rsid w:val="007F2F28"/>
    <w:rsid w:val="007F2F83"/>
    <w:rsid w:val="007F3937"/>
    <w:rsid w:val="007F3BC9"/>
    <w:rsid w:val="007F3D47"/>
    <w:rsid w:val="007F4DC0"/>
    <w:rsid w:val="007F711A"/>
    <w:rsid w:val="00800077"/>
    <w:rsid w:val="008000E8"/>
    <w:rsid w:val="00800A7B"/>
    <w:rsid w:val="00801700"/>
    <w:rsid w:val="00801999"/>
    <w:rsid w:val="00801CE2"/>
    <w:rsid w:val="0080227B"/>
    <w:rsid w:val="00802479"/>
    <w:rsid w:val="00803657"/>
    <w:rsid w:val="008039C3"/>
    <w:rsid w:val="00804003"/>
    <w:rsid w:val="0080404B"/>
    <w:rsid w:val="00804085"/>
    <w:rsid w:val="00804275"/>
    <w:rsid w:val="00804422"/>
    <w:rsid w:val="0080464A"/>
    <w:rsid w:val="00805501"/>
    <w:rsid w:val="0080578F"/>
    <w:rsid w:val="00805FB3"/>
    <w:rsid w:val="008068EA"/>
    <w:rsid w:val="00810534"/>
    <w:rsid w:val="00811FD1"/>
    <w:rsid w:val="00812DFF"/>
    <w:rsid w:val="00813096"/>
    <w:rsid w:val="00813F5F"/>
    <w:rsid w:val="0081472E"/>
    <w:rsid w:val="008147CC"/>
    <w:rsid w:val="00814EF8"/>
    <w:rsid w:val="008154EE"/>
    <w:rsid w:val="00815E74"/>
    <w:rsid w:val="008165D4"/>
    <w:rsid w:val="00816ABB"/>
    <w:rsid w:val="008175EE"/>
    <w:rsid w:val="00817CF6"/>
    <w:rsid w:val="008212A1"/>
    <w:rsid w:val="008217A0"/>
    <w:rsid w:val="00821FF7"/>
    <w:rsid w:val="0082390C"/>
    <w:rsid w:val="008240CF"/>
    <w:rsid w:val="00824941"/>
    <w:rsid w:val="008252C8"/>
    <w:rsid w:val="00825C7E"/>
    <w:rsid w:val="00826A06"/>
    <w:rsid w:val="00831B66"/>
    <w:rsid w:val="00832568"/>
    <w:rsid w:val="00832F34"/>
    <w:rsid w:val="00833236"/>
    <w:rsid w:val="00833358"/>
    <w:rsid w:val="00833640"/>
    <w:rsid w:val="00834007"/>
    <w:rsid w:val="0083485D"/>
    <w:rsid w:val="008359B1"/>
    <w:rsid w:val="00835BA4"/>
    <w:rsid w:val="00835FD4"/>
    <w:rsid w:val="00836353"/>
    <w:rsid w:val="00836F5B"/>
    <w:rsid w:val="008377DA"/>
    <w:rsid w:val="00837F37"/>
    <w:rsid w:val="008400A5"/>
    <w:rsid w:val="008407AE"/>
    <w:rsid w:val="00840F22"/>
    <w:rsid w:val="0084123F"/>
    <w:rsid w:val="00841B9F"/>
    <w:rsid w:val="008421B5"/>
    <w:rsid w:val="008427DC"/>
    <w:rsid w:val="00843609"/>
    <w:rsid w:val="008447B8"/>
    <w:rsid w:val="00844A6C"/>
    <w:rsid w:val="00845722"/>
    <w:rsid w:val="00845BA9"/>
    <w:rsid w:val="0085036B"/>
    <w:rsid w:val="00850E28"/>
    <w:rsid w:val="00851879"/>
    <w:rsid w:val="0085348A"/>
    <w:rsid w:val="008540BE"/>
    <w:rsid w:val="00855958"/>
    <w:rsid w:val="00855EC7"/>
    <w:rsid w:val="008566CB"/>
    <w:rsid w:val="00856990"/>
    <w:rsid w:val="008569CA"/>
    <w:rsid w:val="008569FB"/>
    <w:rsid w:val="00856A54"/>
    <w:rsid w:val="00856AE6"/>
    <w:rsid w:val="00856D60"/>
    <w:rsid w:val="008571A6"/>
    <w:rsid w:val="0086017C"/>
    <w:rsid w:val="0086068E"/>
    <w:rsid w:val="00860E5A"/>
    <w:rsid w:val="00860EEB"/>
    <w:rsid w:val="008610E3"/>
    <w:rsid w:val="0086172E"/>
    <w:rsid w:val="00861C99"/>
    <w:rsid w:val="00862CA9"/>
    <w:rsid w:val="00862DBD"/>
    <w:rsid w:val="00862FC6"/>
    <w:rsid w:val="00863092"/>
    <w:rsid w:val="008635F3"/>
    <w:rsid w:val="00864795"/>
    <w:rsid w:val="008647A1"/>
    <w:rsid w:val="00864C1B"/>
    <w:rsid w:val="008650B1"/>
    <w:rsid w:val="00865D1B"/>
    <w:rsid w:val="00865EF9"/>
    <w:rsid w:val="008700BC"/>
    <w:rsid w:val="0087064F"/>
    <w:rsid w:val="00870665"/>
    <w:rsid w:val="008708CC"/>
    <w:rsid w:val="00870B1A"/>
    <w:rsid w:val="00872739"/>
    <w:rsid w:val="00872A5E"/>
    <w:rsid w:val="00873A32"/>
    <w:rsid w:val="008740B1"/>
    <w:rsid w:val="00876849"/>
    <w:rsid w:val="00876D96"/>
    <w:rsid w:val="008772CC"/>
    <w:rsid w:val="008773BF"/>
    <w:rsid w:val="008804C5"/>
    <w:rsid w:val="008804E1"/>
    <w:rsid w:val="00881DBD"/>
    <w:rsid w:val="008830FC"/>
    <w:rsid w:val="00883A97"/>
    <w:rsid w:val="0088409B"/>
    <w:rsid w:val="008841FA"/>
    <w:rsid w:val="0088454D"/>
    <w:rsid w:val="008845A5"/>
    <w:rsid w:val="0088578B"/>
    <w:rsid w:val="008859D1"/>
    <w:rsid w:val="00886D6B"/>
    <w:rsid w:val="008870EB"/>
    <w:rsid w:val="00887E21"/>
    <w:rsid w:val="0089011A"/>
    <w:rsid w:val="008911BA"/>
    <w:rsid w:val="00891727"/>
    <w:rsid w:val="00891A7B"/>
    <w:rsid w:val="00891FBB"/>
    <w:rsid w:val="00893C4A"/>
    <w:rsid w:val="00894D21"/>
    <w:rsid w:val="0089500C"/>
    <w:rsid w:val="00895964"/>
    <w:rsid w:val="00895A9D"/>
    <w:rsid w:val="00895E16"/>
    <w:rsid w:val="008964EB"/>
    <w:rsid w:val="0089653C"/>
    <w:rsid w:val="00896803"/>
    <w:rsid w:val="00896B61"/>
    <w:rsid w:val="00897898"/>
    <w:rsid w:val="00897E84"/>
    <w:rsid w:val="008A00F6"/>
    <w:rsid w:val="008A16FF"/>
    <w:rsid w:val="008A1AE0"/>
    <w:rsid w:val="008A234A"/>
    <w:rsid w:val="008A3682"/>
    <w:rsid w:val="008A426C"/>
    <w:rsid w:val="008A487D"/>
    <w:rsid w:val="008A4DA0"/>
    <w:rsid w:val="008A5CEB"/>
    <w:rsid w:val="008A5EC7"/>
    <w:rsid w:val="008A674B"/>
    <w:rsid w:val="008A768A"/>
    <w:rsid w:val="008A77F6"/>
    <w:rsid w:val="008B1A7F"/>
    <w:rsid w:val="008B3A94"/>
    <w:rsid w:val="008B4065"/>
    <w:rsid w:val="008B4FF5"/>
    <w:rsid w:val="008B5137"/>
    <w:rsid w:val="008B5139"/>
    <w:rsid w:val="008B570A"/>
    <w:rsid w:val="008B581F"/>
    <w:rsid w:val="008B5BEC"/>
    <w:rsid w:val="008B6C61"/>
    <w:rsid w:val="008B7362"/>
    <w:rsid w:val="008B7C4E"/>
    <w:rsid w:val="008C1819"/>
    <w:rsid w:val="008C3C76"/>
    <w:rsid w:val="008C4550"/>
    <w:rsid w:val="008C486D"/>
    <w:rsid w:val="008C48BF"/>
    <w:rsid w:val="008C557A"/>
    <w:rsid w:val="008C56BD"/>
    <w:rsid w:val="008C5925"/>
    <w:rsid w:val="008C61BD"/>
    <w:rsid w:val="008C6A80"/>
    <w:rsid w:val="008C7DF1"/>
    <w:rsid w:val="008D0E2B"/>
    <w:rsid w:val="008D1714"/>
    <w:rsid w:val="008D1B11"/>
    <w:rsid w:val="008D2CAE"/>
    <w:rsid w:val="008D40CE"/>
    <w:rsid w:val="008D59D6"/>
    <w:rsid w:val="008D6140"/>
    <w:rsid w:val="008D6512"/>
    <w:rsid w:val="008D6C12"/>
    <w:rsid w:val="008D6D98"/>
    <w:rsid w:val="008D777C"/>
    <w:rsid w:val="008D7B70"/>
    <w:rsid w:val="008D7DC2"/>
    <w:rsid w:val="008E0021"/>
    <w:rsid w:val="008E022C"/>
    <w:rsid w:val="008E0E26"/>
    <w:rsid w:val="008E1624"/>
    <w:rsid w:val="008E18DE"/>
    <w:rsid w:val="008E20FF"/>
    <w:rsid w:val="008E275B"/>
    <w:rsid w:val="008E27F1"/>
    <w:rsid w:val="008E2C84"/>
    <w:rsid w:val="008E323B"/>
    <w:rsid w:val="008E32B7"/>
    <w:rsid w:val="008E32F1"/>
    <w:rsid w:val="008E3D3D"/>
    <w:rsid w:val="008E451D"/>
    <w:rsid w:val="008E5007"/>
    <w:rsid w:val="008E6E80"/>
    <w:rsid w:val="008E6F01"/>
    <w:rsid w:val="008E713F"/>
    <w:rsid w:val="008E7898"/>
    <w:rsid w:val="008E791E"/>
    <w:rsid w:val="008F2028"/>
    <w:rsid w:val="008F3772"/>
    <w:rsid w:val="008F3ED5"/>
    <w:rsid w:val="008F44C6"/>
    <w:rsid w:val="008F55B1"/>
    <w:rsid w:val="008F60AE"/>
    <w:rsid w:val="008F6511"/>
    <w:rsid w:val="008F6EEE"/>
    <w:rsid w:val="008F76E5"/>
    <w:rsid w:val="008F7C38"/>
    <w:rsid w:val="00901A84"/>
    <w:rsid w:val="00902280"/>
    <w:rsid w:val="00903218"/>
    <w:rsid w:val="00903E37"/>
    <w:rsid w:val="0090456F"/>
    <w:rsid w:val="00904ACA"/>
    <w:rsid w:val="00904B41"/>
    <w:rsid w:val="00905A21"/>
    <w:rsid w:val="00905DCC"/>
    <w:rsid w:val="00905FE8"/>
    <w:rsid w:val="00907693"/>
    <w:rsid w:val="00907B5B"/>
    <w:rsid w:val="0091003D"/>
    <w:rsid w:val="00910880"/>
    <w:rsid w:val="00910AEC"/>
    <w:rsid w:val="009117F6"/>
    <w:rsid w:val="009124BB"/>
    <w:rsid w:val="0091428A"/>
    <w:rsid w:val="00915BBB"/>
    <w:rsid w:val="00915CC2"/>
    <w:rsid w:val="00916B2E"/>
    <w:rsid w:val="009175EC"/>
    <w:rsid w:val="009206D2"/>
    <w:rsid w:val="00920D28"/>
    <w:rsid w:val="009216FF"/>
    <w:rsid w:val="009238E1"/>
    <w:rsid w:val="00923C60"/>
    <w:rsid w:val="00923E14"/>
    <w:rsid w:val="009253DF"/>
    <w:rsid w:val="00925467"/>
    <w:rsid w:val="0092569D"/>
    <w:rsid w:val="00925C58"/>
    <w:rsid w:val="0092600E"/>
    <w:rsid w:val="0092611A"/>
    <w:rsid w:val="00926124"/>
    <w:rsid w:val="009272D0"/>
    <w:rsid w:val="0093003E"/>
    <w:rsid w:val="009314CB"/>
    <w:rsid w:val="00931DEC"/>
    <w:rsid w:val="00931FB5"/>
    <w:rsid w:val="00932A58"/>
    <w:rsid w:val="00932D25"/>
    <w:rsid w:val="009336F4"/>
    <w:rsid w:val="0093425D"/>
    <w:rsid w:val="00934E72"/>
    <w:rsid w:val="00934FCB"/>
    <w:rsid w:val="009352F7"/>
    <w:rsid w:val="00935CD1"/>
    <w:rsid w:val="00935D44"/>
    <w:rsid w:val="0093606D"/>
    <w:rsid w:val="00936A22"/>
    <w:rsid w:val="009370E2"/>
    <w:rsid w:val="00937D3C"/>
    <w:rsid w:val="009409D5"/>
    <w:rsid w:val="0094119C"/>
    <w:rsid w:val="0094180D"/>
    <w:rsid w:val="00943394"/>
    <w:rsid w:val="00944712"/>
    <w:rsid w:val="00944825"/>
    <w:rsid w:val="00944A00"/>
    <w:rsid w:val="00944D9B"/>
    <w:rsid w:val="00945384"/>
    <w:rsid w:val="00946F2B"/>
    <w:rsid w:val="00947AA9"/>
    <w:rsid w:val="00947C17"/>
    <w:rsid w:val="00950B4F"/>
    <w:rsid w:val="00950EBD"/>
    <w:rsid w:val="0095147C"/>
    <w:rsid w:val="00951AC8"/>
    <w:rsid w:val="00951B71"/>
    <w:rsid w:val="0095352D"/>
    <w:rsid w:val="0095409E"/>
    <w:rsid w:val="00954C9F"/>
    <w:rsid w:val="009555E3"/>
    <w:rsid w:val="009560B9"/>
    <w:rsid w:val="009566A3"/>
    <w:rsid w:val="009570C0"/>
    <w:rsid w:val="0095714A"/>
    <w:rsid w:val="00957263"/>
    <w:rsid w:val="00960008"/>
    <w:rsid w:val="00960CCB"/>
    <w:rsid w:val="009612CD"/>
    <w:rsid w:val="009613C9"/>
    <w:rsid w:val="00962820"/>
    <w:rsid w:val="00962AA3"/>
    <w:rsid w:val="00963008"/>
    <w:rsid w:val="00963631"/>
    <w:rsid w:val="00963737"/>
    <w:rsid w:val="0096423E"/>
    <w:rsid w:val="009669F6"/>
    <w:rsid w:val="00967FB7"/>
    <w:rsid w:val="00970265"/>
    <w:rsid w:val="009706B1"/>
    <w:rsid w:val="009709FA"/>
    <w:rsid w:val="00970C0C"/>
    <w:rsid w:val="00971993"/>
    <w:rsid w:val="009733D9"/>
    <w:rsid w:val="009742E0"/>
    <w:rsid w:val="00974F1D"/>
    <w:rsid w:val="0097568F"/>
    <w:rsid w:val="00976279"/>
    <w:rsid w:val="009762C2"/>
    <w:rsid w:val="009764D7"/>
    <w:rsid w:val="00976685"/>
    <w:rsid w:val="00976A95"/>
    <w:rsid w:val="0097700B"/>
    <w:rsid w:val="0097770C"/>
    <w:rsid w:val="00977978"/>
    <w:rsid w:val="00977B7D"/>
    <w:rsid w:val="00981997"/>
    <w:rsid w:val="00981BFA"/>
    <w:rsid w:val="009835E4"/>
    <w:rsid w:val="00983A70"/>
    <w:rsid w:val="0098401B"/>
    <w:rsid w:val="00984833"/>
    <w:rsid w:val="009850C6"/>
    <w:rsid w:val="00985390"/>
    <w:rsid w:val="00985EE8"/>
    <w:rsid w:val="0098682C"/>
    <w:rsid w:val="00986AE6"/>
    <w:rsid w:val="00987A50"/>
    <w:rsid w:val="00987BA6"/>
    <w:rsid w:val="0099088C"/>
    <w:rsid w:val="0099106D"/>
    <w:rsid w:val="00991EB3"/>
    <w:rsid w:val="00992F94"/>
    <w:rsid w:val="00993BA6"/>
    <w:rsid w:val="00994699"/>
    <w:rsid w:val="009947CF"/>
    <w:rsid w:val="0099498A"/>
    <w:rsid w:val="00995099"/>
    <w:rsid w:val="0099509F"/>
    <w:rsid w:val="009973DC"/>
    <w:rsid w:val="009A09D7"/>
    <w:rsid w:val="009A0C93"/>
    <w:rsid w:val="009A11CD"/>
    <w:rsid w:val="009A1912"/>
    <w:rsid w:val="009A208C"/>
    <w:rsid w:val="009A2245"/>
    <w:rsid w:val="009A39C7"/>
    <w:rsid w:val="009A3B61"/>
    <w:rsid w:val="009A4039"/>
    <w:rsid w:val="009A40BF"/>
    <w:rsid w:val="009A48E9"/>
    <w:rsid w:val="009A5967"/>
    <w:rsid w:val="009A7842"/>
    <w:rsid w:val="009A7C35"/>
    <w:rsid w:val="009A7D27"/>
    <w:rsid w:val="009B0A2B"/>
    <w:rsid w:val="009B32C0"/>
    <w:rsid w:val="009B35B2"/>
    <w:rsid w:val="009B3663"/>
    <w:rsid w:val="009B36E8"/>
    <w:rsid w:val="009B3759"/>
    <w:rsid w:val="009B4153"/>
    <w:rsid w:val="009B432E"/>
    <w:rsid w:val="009B4506"/>
    <w:rsid w:val="009B4898"/>
    <w:rsid w:val="009B521E"/>
    <w:rsid w:val="009B5802"/>
    <w:rsid w:val="009B5E21"/>
    <w:rsid w:val="009B5E43"/>
    <w:rsid w:val="009B6921"/>
    <w:rsid w:val="009B6D10"/>
    <w:rsid w:val="009B6F52"/>
    <w:rsid w:val="009B75EF"/>
    <w:rsid w:val="009B773A"/>
    <w:rsid w:val="009B7792"/>
    <w:rsid w:val="009B7F78"/>
    <w:rsid w:val="009C103D"/>
    <w:rsid w:val="009C114D"/>
    <w:rsid w:val="009C1D85"/>
    <w:rsid w:val="009C1F78"/>
    <w:rsid w:val="009C255D"/>
    <w:rsid w:val="009C2F82"/>
    <w:rsid w:val="009C450E"/>
    <w:rsid w:val="009C49E1"/>
    <w:rsid w:val="009C5051"/>
    <w:rsid w:val="009C5295"/>
    <w:rsid w:val="009C59D8"/>
    <w:rsid w:val="009C6003"/>
    <w:rsid w:val="009C681F"/>
    <w:rsid w:val="009C6B9F"/>
    <w:rsid w:val="009C754D"/>
    <w:rsid w:val="009C78BD"/>
    <w:rsid w:val="009C7CE9"/>
    <w:rsid w:val="009D05C4"/>
    <w:rsid w:val="009D0A46"/>
    <w:rsid w:val="009D2C67"/>
    <w:rsid w:val="009D4B55"/>
    <w:rsid w:val="009D4C3A"/>
    <w:rsid w:val="009D5664"/>
    <w:rsid w:val="009D5B11"/>
    <w:rsid w:val="009D6B6C"/>
    <w:rsid w:val="009D7102"/>
    <w:rsid w:val="009D7272"/>
    <w:rsid w:val="009D7BC8"/>
    <w:rsid w:val="009E0479"/>
    <w:rsid w:val="009E0C45"/>
    <w:rsid w:val="009E2FC2"/>
    <w:rsid w:val="009E3CE2"/>
    <w:rsid w:val="009E49AF"/>
    <w:rsid w:val="009E4FC3"/>
    <w:rsid w:val="009E51AB"/>
    <w:rsid w:val="009E56C3"/>
    <w:rsid w:val="009E6E63"/>
    <w:rsid w:val="009E770B"/>
    <w:rsid w:val="009E784D"/>
    <w:rsid w:val="009F12B7"/>
    <w:rsid w:val="009F15A5"/>
    <w:rsid w:val="009F1948"/>
    <w:rsid w:val="009F1958"/>
    <w:rsid w:val="009F1C66"/>
    <w:rsid w:val="009F200D"/>
    <w:rsid w:val="009F2F9E"/>
    <w:rsid w:val="009F33F0"/>
    <w:rsid w:val="009F37BA"/>
    <w:rsid w:val="009F392A"/>
    <w:rsid w:val="009F4B2B"/>
    <w:rsid w:val="009F4FD2"/>
    <w:rsid w:val="009F5F7F"/>
    <w:rsid w:val="009F630C"/>
    <w:rsid w:val="009F6C42"/>
    <w:rsid w:val="009F6EF1"/>
    <w:rsid w:val="009F7615"/>
    <w:rsid w:val="00A001CC"/>
    <w:rsid w:val="00A0028D"/>
    <w:rsid w:val="00A0053F"/>
    <w:rsid w:val="00A01228"/>
    <w:rsid w:val="00A0190C"/>
    <w:rsid w:val="00A0245D"/>
    <w:rsid w:val="00A027AF"/>
    <w:rsid w:val="00A034A3"/>
    <w:rsid w:val="00A0394B"/>
    <w:rsid w:val="00A03CEE"/>
    <w:rsid w:val="00A03DA9"/>
    <w:rsid w:val="00A04024"/>
    <w:rsid w:val="00A0439E"/>
    <w:rsid w:val="00A04577"/>
    <w:rsid w:val="00A0530E"/>
    <w:rsid w:val="00A05454"/>
    <w:rsid w:val="00A055F6"/>
    <w:rsid w:val="00A05A09"/>
    <w:rsid w:val="00A065F8"/>
    <w:rsid w:val="00A06EEF"/>
    <w:rsid w:val="00A0748B"/>
    <w:rsid w:val="00A104F0"/>
    <w:rsid w:val="00A10828"/>
    <w:rsid w:val="00A10A06"/>
    <w:rsid w:val="00A116FB"/>
    <w:rsid w:val="00A11948"/>
    <w:rsid w:val="00A1223D"/>
    <w:rsid w:val="00A12E0A"/>
    <w:rsid w:val="00A13D60"/>
    <w:rsid w:val="00A13E09"/>
    <w:rsid w:val="00A1499D"/>
    <w:rsid w:val="00A151D4"/>
    <w:rsid w:val="00A15B48"/>
    <w:rsid w:val="00A161F4"/>
    <w:rsid w:val="00A16F9B"/>
    <w:rsid w:val="00A17659"/>
    <w:rsid w:val="00A17906"/>
    <w:rsid w:val="00A21E7B"/>
    <w:rsid w:val="00A22990"/>
    <w:rsid w:val="00A22F00"/>
    <w:rsid w:val="00A23640"/>
    <w:rsid w:val="00A23891"/>
    <w:rsid w:val="00A23FF4"/>
    <w:rsid w:val="00A25EBE"/>
    <w:rsid w:val="00A269BB"/>
    <w:rsid w:val="00A26A6A"/>
    <w:rsid w:val="00A272BA"/>
    <w:rsid w:val="00A27493"/>
    <w:rsid w:val="00A3085E"/>
    <w:rsid w:val="00A3109F"/>
    <w:rsid w:val="00A31B37"/>
    <w:rsid w:val="00A32551"/>
    <w:rsid w:val="00A3266C"/>
    <w:rsid w:val="00A33575"/>
    <w:rsid w:val="00A348BF"/>
    <w:rsid w:val="00A34DC8"/>
    <w:rsid w:val="00A34EFF"/>
    <w:rsid w:val="00A355F1"/>
    <w:rsid w:val="00A3621B"/>
    <w:rsid w:val="00A40DB4"/>
    <w:rsid w:val="00A40DEB"/>
    <w:rsid w:val="00A41135"/>
    <w:rsid w:val="00A41331"/>
    <w:rsid w:val="00A418EC"/>
    <w:rsid w:val="00A41F24"/>
    <w:rsid w:val="00A4200C"/>
    <w:rsid w:val="00A428A5"/>
    <w:rsid w:val="00A428B2"/>
    <w:rsid w:val="00A42C84"/>
    <w:rsid w:val="00A43A87"/>
    <w:rsid w:val="00A44AE5"/>
    <w:rsid w:val="00A4530A"/>
    <w:rsid w:val="00A45381"/>
    <w:rsid w:val="00A457DB"/>
    <w:rsid w:val="00A45932"/>
    <w:rsid w:val="00A4598C"/>
    <w:rsid w:val="00A45FFD"/>
    <w:rsid w:val="00A46985"/>
    <w:rsid w:val="00A46C59"/>
    <w:rsid w:val="00A504AB"/>
    <w:rsid w:val="00A5179E"/>
    <w:rsid w:val="00A51F3D"/>
    <w:rsid w:val="00A52315"/>
    <w:rsid w:val="00A523E8"/>
    <w:rsid w:val="00A524F3"/>
    <w:rsid w:val="00A52832"/>
    <w:rsid w:val="00A52925"/>
    <w:rsid w:val="00A53504"/>
    <w:rsid w:val="00A536F3"/>
    <w:rsid w:val="00A53742"/>
    <w:rsid w:val="00A53ED4"/>
    <w:rsid w:val="00A53F36"/>
    <w:rsid w:val="00A60153"/>
    <w:rsid w:val="00A62032"/>
    <w:rsid w:val="00A6237C"/>
    <w:rsid w:val="00A635F8"/>
    <w:rsid w:val="00A63611"/>
    <w:rsid w:val="00A63BEB"/>
    <w:rsid w:val="00A63EED"/>
    <w:rsid w:val="00A64AE9"/>
    <w:rsid w:val="00A64D63"/>
    <w:rsid w:val="00A64FAA"/>
    <w:rsid w:val="00A65215"/>
    <w:rsid w:val="00A65483"/>
    <w:rsid w:val="00A675F0"/>
    <w:rsid w:val="00A67D08"/>
    <w:rsid w:val="00A708CC"/>
    <w:rsid w:val="00A71102"/>
    <w:rsid w:val="00A72016"/>
    <w:rsid w:val="00A720CE"/>
    <w:rsid w:val="00A72572"/>
    <w:rsid w:val="00A750F4"/>
    <w:rsid w:val="00A7634B"/>
    <w:rsid w:val="00A76A2E"/>
    <w:rsid w:val="00A76F15"/>
    <w:rsid w:val="00A7703A"/>
    <w:rsid w:val="00A774D2"/>
    <w:rsid w:val="00A77564"/>
    <w:rsid w:val="00A77736"/>
    <w:rsid w:val="00A80173"/>
    <w:rsid w:val="00A806E4"/>
    <w:rsid w:val="00A80F96"/>
    <w:rsid w:val="00A81593"/>
    <w:rsid w:val="00A8171A"/>
    <w:rsid w:val="00A835BE"/>
    <w:rsid w:val="00A83805"/>
    <w:rsid w:val="00A8395C"/>
    <w:rsid w:val="00A83E02"/>
    <w:rsid w:val="00A84161"/>
    <w:rsid w:val="00A8438C"/>
    <w:rsid w:val="00A84A26"/>
    <w:rsid w:val="00A85073"/>
    <w:rsid w:val="00A85232"/>
    <w:rsid w:val="00A8565A"/>
    <w:rsid w:val="00A8587C"/>
    <w:rsid w:val="00A86482"/>
    <w:rsid w:val="00A86559"/>
    <w:rsid w:val="00A86C72"/>
    <w:rsid w:val="00A86F13"/>
    <w:rsid w:val="00A8791E"/>
    <w:rsid w:val="00A87D95"/>
    <w:rsid w:val="00A87FF8"/>
    <w:rsid w:val="00A9097F"/>
    <w:rsid w:val="00A909DA"/>
    <w:rsid w:val="00A90EEF"/>
    <w:rsid w:val="00A9107E"/>
    <w:rsid w:val="00A91842"/>
    <w:rsid w:val="00A9258E"/>
    <w:rsid w:val="00A930C3"/>
    <w:rsid w:val="00A9345F"/>
    <w:rsid w:val="00A93A52"/>
    <w:rsid w:val="00A93CED"/>
    <w:rsid w:val="00A93D1D"/>
    <w:rsid w:val="00A9415C"/>
    <w:rsid w:val="00A94332"/>
    <w:rsid w:val="00A94A5A"/>
    <w:rsid w:val="00A94B8E"/>
    <w:rsid w:val="00A95430"/>
    <w:rsid w:val="00A95FD8"/>
    <w:rsid w:val="00A96784"/>
    <w:rsid w:val="00A96899"/>
    <w:rsid w:val="00A97196"/>
    <w:rsid w:val="00A9746B"/>
    <w:rsid w:val="00A97B4F"/>
    <w:rsid w:val="00A97F66"/>
    <w:rsid w:val="00AA015A"/>
    <w:rsid w:val="00AA0C7F"/>
    <w:rsid w:val="00AA0D14"/>
    <w:rsid w:val="00AA0E25"/>
    <w:rsid w:val="00AA16DE"/>
    <w:rsid w:val="00AA1942"/>
    <w:rsid w:val="00AA232A"/>
    <w:rsid w:val="00AA2BB2"/>
    <w:rsid w:val="00AA2FB1"/>
    <w:rsid w:val="00AA3051"/>
    <w:rsid w:val="00AA3662"/>
    <w:rsid w:val="00AA404D"/>
    <w:rsid w:val="00AA435E"/>
    <w:rsid w:val="00AA452E"/>
    <w:rsid w:val="00AA4B10"/>
    <w:rsid w:val="00AA4DB4"/>
    <w:rsid w:val="00AA5331"/>
    <w:rsid w:val="00AA6096"/>
    <w:rsid w:val="00AA60A7"/>
    <w:rsid w:val="00AA6F57"/>
    <w:rsid w:val="00AA730D"/>
    <w:rsid w:val="00AB0D6C"/>
    <w:rsid w:val="00AB1463"/>
    <w:rsid w:val="00AB22E4"/>
    <w:rsid w:val="00AB2422"/>
    <w:rsid w:val="00AB2CA8"/>
    <w:rsid w:val="00AB2FCE"/>
    <w:rsid w:val="00AB3037"/>
    <w:rsid w:val="00AB391D"/>
    <w:rsid w:val="00AB4CD1"/>
    <w:rsid w:val="00AB591C"/>
    <w:rsid w:val="00AB5D5E"/>
    <w:rsid w:val="00AB5F35"/>
    <w:rsid w:val="00AB6ACF"/>
    <w:rsid w:val="00AB6FEE"/>
    <w:rsid w:val="00AC024C"/>
    <w:rsid w:val="00AC025F"/>
    <w:rsid w:val="00AC07CC"/>
    <w:rsid w:val="00AC12A8"/>
    <w:rsid w:val="00AC1668"/>
    <w:rsid w:val="00AC2B2D"/>
    <w:rsid w:val="00AC31D1"/>
    <w:rsid w:val="00AC4326"/>
    <w:rsid w:val="00AC43D8"/>
    <w:rsid w:val="00AC4429"/>
    <w:rsid w:val="00AC45A9"/>
    <w:rsid w:val="00AC4B48"/>
    <w:rsid w:val="00AC580D"/>
    <w:rsid w:val="00AC6163"/>
    <w:rsid w:val="00AC6C77"/>
    <w:rsid w:val="00AC742F"/>
    <w:rsid w:val="00AD0039"/>
    <w:rsid w:val="00AD0621"/>
    <w:rsid w:val="00AD10EB"/>
    <w:rsid w:val="00AD1135"/>
    <w:rsid w:val="00AD134A"/>
    <w:rsid w:val="00AD141A"/>
    <w:rsid w:val="00AD1A74"/>
    <w:rsid w:val="00AD1F65"/>
    <w:rsid w:val="00AD244C"/>
    <w:rsid w:val="00AD2AA4"/>
    <w:rsid w:val="00AD3582"/>
    <w:rsid w:val="00AD3BBA"/>
    <w:rsid w:val="00AD4C8F"/>
    <w:rsid w:val="00AD644C"/>
    <w:rsid w:val="00AD6941"/>
    <w:rsid w:val="00AD6AF3"/>
    <w:rsid w:val="00AD75CF"/>
    <w:rsid w:val="00AD7CB2"/>
    <w:rsid w:val="00AE041A"/>
    <w:rsid w:val="00AE05C9"/>
    <w:rsid w:val="00AE1CA6"/>
    <w:rsid w:val="00AE23E1"/>
    <w:rsid w:val="00AE37CE"/>
    <w:rsid w:val="00AE5AB0"/>
    <w:rsid w:val="00AE60A8"/>
    <w:rsid w:val="00AE60D6"/>
    <w:rsid w:val="00AE6ADA"/>
    <w:rsid w:val="00AE6E3C"/>
    <w:rsid w:val="00AE75BA"/>
    <w:rsid w:val="00AE7B88"/>
    <w:rsid w:val="00AE7F43"/>
    <w:rsid w:val="00AF055E"/>
    <w:rsid w:val="00AF0C31"/>
    <w:rsid w:val="00AF17EE"/>
    <w:rsid w:val="00AF1B64"/>
    <w:rsid w:val="00AF22F3"/>
    <w:rsid w:val="00AF2CE9"/>
    <w:rsid w:val="00AF3224"/>
    <w:rsid w:val="00AF5307"/>
    <w:rsid w:val="00AF5689"/>
    <w:rsid w:val="00AF587F"/>
    <w:rsid w:val="00AF58E1"/>
    <w:rsid w:val="00AF6BDD"/>
    <w:rsid w:val="00AF6C07"/>
    <w:rsid w:val="00AF6D82"/>
    <w:rsid w:val="00AF6E3B"/>
    <w:rsid w:val="00B00BEE"/>
    <w:rsid w:val="00B0171D"/>
    <w:rsid w:val="00B029BD"/>
    <w:rsid w:val="00B02A11"/>
    <w:rsid w:val="00B03388"/>
    <w:rsid w:val="00B03A21"/>
    <w:rsid w:val="00B04A21"/>
    <w:rsid w:val="00B04A2D"/>
    <w:rsid w:val="00B04D11"/>
    <w:rsid w:val="00B04D4B"/>
    <w:rsid w:val="00B04D52"/>
    <w:rsid w:val="00B0507D"/>
    <w:rsid w:val="00B05711"/>
    <w:rsid w:val="00B05BEE"/>
    <w:rsid w:val="00B061BB"/>
    <w:rsid w:val="00B073B8"/>
    <w:rsid w:val="00B0799C"/>
    <w:rsid w:val="00B07F1B"/>
    <w:rsid w:val="00B10657"/>
    <w:rsid w:val="00B10994"/>
    <w:rsid w:val="00B118DB"/>
    <w:rsid w:val="00B12CF9"/>
    <w:rsid w:val="00B12DCB"/>
    <w:rsid w:val="00B135A7"/>
    <w:rsid w:val="00B13D93"/>
    <w:rsid w:val="00B14E24"/>
    <w:rsid w:val="00B1628C"/>
    <w:rsid w:val="00B1772C"/>
    <w:rsid w:val="00B17D1F"/>
    <w:rsid w:val="00B20AD6"/>
    <w:rsid w:val="00B21ED5"/>
    <w:rsid w:val="00B22B1C"/>
    <w:rsid w:val="00B23BB2"/>
    <w:rsid w:val="00B245ED"/>
    <w:rsid w:val="00B24C81"/>
    <w:rsid w:val="00B25401"/>
    <w:rsid w:val="00B259D9"/>
    <w:rsid w:val="00B25F2B"/>
    <w:rsid w:val="00B27C43"/>
    <w:rsid w:val="00B305AA"/>
    <w:rsid w:val="00B30751"/>
    <w:rsid w:val="00B31069"/>
    <w:rsid w:val="00B31163"/>
    <w:rsid w:val="00B31538"/>
    <w:rsid w:val="00B31E33"/>
    <w:rsid w:val="00B320CE"/>
    <w:rsid w:val="00B33092"/>
    <w:rsid w:val="00B33382"/>
    <w:rsid w:val="00B33EA0"/>
    <w:rsid w:val="00B343A7"/>
    <w:rsid w:val="00B350C6"/>
    <w:rsid w:val="00B35902"/>
    <w:rsid w:val="00B35D04"/>
    <w:rsid w:val="00B364E8"/>
    <w:rsid w:val="00B368CA"/>
    <w:rsid w:val="00B36CB9"/>
    <w:rsid w:val="00B36F8A"/>
    <w:rsid w:val="00B37C7A"/>
    <w:rsid w:val="00B40A3A"/>
    <w:rsid w:val="00B41160"/>
    <w:rsid w:val="00B41791"/>
    <w:rsid w:val="00B419A7"/>
    <w:rsid w:val="00B42C5E"/>
    <w:rsid w:val="00B46852"/>
    <w:rsid w:val="00B46C32"/>
    <w:rsid w:val="00B475AD"/>
    <w:rsid w:val="00B47DF0"/>
    <w:rsid w:val="00B506F0"/>
    <w:rsid w:val="00B526B4"/>
    <w:rsid w:val="00B52A75"/>
    <w:rsid w:val="00B5447A"/>
    <w:rsid w:val="00B5457E"/>
    <w:rsid w:val="00B54B02"/>
    <w:rsid w:val="00B55370"/>
    <w:rsid w:val="00B55683"/>
    <w:rsid w:val="00B5577F"/>
    <w:rsid w:val="00B56810"/>
    <w:rsid w:val="00B572F0"/>
    <w:rsid w:val="00B5740C"/>
    <w:rsid w:val="00B577C2"/>
    <w:rsid w:val="00B57A6A"/>
    <w:rsid w:val="00B600CA"/>
    <w:rsid w:val="00B60385"/>
    <w:rsid w:val="00B604CD"/>
    <w:rsid w:val="00B60CD7"/>
    <w:rsid w:val="00B60F97"/>
    <w:rsid w:val="00B611EF"/>
    <w:rsid w:val="00B61B67"/>
    <w:rsid w:val="00B63838"/>
    <w:rsid w:val="00B6385A"/>
    <w:rsid w:val="00B63CC7"/>
    <w:rsid w:val="00B63F92"/>
    <w:rsid w:val="00B642CB"/>
    <w:rsid w:val="00B647E9"/>
    <w:rsid w:val="00B64AD7"/>
    <w:rsid w:val="00B65481"/>
    <w:rsid w:val="00B66790"/>
    <w:rsid w:val="00B67F4D"/>
    <w:rsid w:val="00B70214"/>
    <w:rsid w:val="00B70352"/>
    <w:rsid w:val="00B704F4"/>
    <w:rsid w:val="00B70649"/>
    <w:rsid w:val="00B71B83"/>
    <w:rsid w:val="00B737D0"/>
    <w:rsid w:val="00B74651"/>
    <w:rsid w:val="00B76829"/>
    <w:rsid w:val="00B76A30"/>
    <w:rsid w:val="00B77860"/>
    <w:rsid w:val="00B80DA6"/>
    <w:rsid w:val="00B8134A"/>
    <w:rsid w:val="00B81412"/>
    <w:rsid w:val="00B81632"/>
    <w:rsid w:val="00B81D90"/>
    <w:rsid w:val="00B8284C"/>
    <w:rsid w:val="00B82BDF"/>
    <w:rsid w:val="00B82C7E"/>
    <w:rsid w:val="00B82F1F"/>
    <w:rsid w:val="00B83EED"/>
    <w:rsid w:val="00B8448B"/>
    <w:rsid w:val="00B8504F"/>
    <w:rsid w:val="00B85335"/>
    <w:rsid w:val="00B8571A"/>
    <w:rsid w:val="00B85932"/>
    <w:rsid w:val="00B859E9"/>
    <w:rsid w:val="00B86B93"/>
    <w:rsid w:val="00B86FD9"/>
    <w:rsid w:val="00B8773C"/>
    <w:rsid w:val="00B87BA9"/>
    <w:rsid w:val="00B90094"/>
    <w:rsid w:val="00B90FFD"/>
    <w:rsid w:val="00B9110D"/>
    <w:rsid w:val="00B91296"/>
    <w:rsid w:val="00B92CDE"/>
    <w:rsid w:val="00B94025"/>
    <w:rsid w:val="00B942E5"/>
    <w:rsid w:val="00B95572"/>
    <w:rsid w:val="00B96B67"/>
    <w:rsid w:val="00B9755F"/>
    <w:rsid w:val="00B977FF"/>
    <w:rsid w:val="00B97922"/>
    <w:rsid w:val="00B97AEB"/>
    <w:rsid w:val="00BA1615"/>
    <w:rsid w:val="00BA3A83"/>
    <w:rsid w:val="00BA4A09"/>
    <w:rsid w:val="00BA4A62"/>
    <w:rsid w:val="00BA4F79"/>
    <w:rsid w:val="00BA5392"/>
    <w:rsid w:val="00BA59F4"/>
    <w:rsid w:val="00BA5B66"/>
    <w:rsid w:val="00BA5B93"/>
    <w:rsid w:val="00BA5C97"/>
    <w:rsid w:val="00BA5D02"/>
    <w:rsid w:val="00BA6D7B"/>
    <w:rsid w:val="00BA70F8"/>
    <w:rsid w:val="00BA7158"/>
    <w:rsid w:val="00BA732B"/>
    <w:rsid w:val="00BB042D"/>
    <w:rsid w:val="00BB094D"/>
    <w:rsid w:val="00BB1012"/>
    <w:rsid w:val="00BB1387"/>
    <w:rsid w:val="00BB232A"/>
    <w:rsid w:val="00BB3B47"/>
    <w:rsid w:val="00BB3BDB"/>
    <w:rsid w:val="00BB60D5"/>
    <w:rsid w:val="00BB61EB"/>
    <w:rsid w:val="00BB672C"/>
    <w:rsid w:val="00BB7628"/>
    <w:rsid w:val="00BB7BA6"/>
    <w:rsid w:val="00BC0693"/>
    <w:rsid w:val="00BC0BC0"/>
    <w:rsid w:val="00BC14E8"/>
    <w:rsid w:val="00BC178E"/>
    <w:rsid w:val="00BC1D9C"/>
    <w:rsid w:val="00BC2B9A"/>
    <w:rsid w:val="00BC362F"/>
    <w:rsid w:val="00BC3AF2"/>
    <w:rsid w:val="00BC4372"/>
    <w:rsid w:val="00BC43E9"/>
    <w:rsid w:val="00BC4433"/>
    <w:rsid w:val="00BC47F4"/>
    <w:rsid w:val="00BC665B"/>
    <w:rsid w:val="00BC6F6E"/>
    <w:rsid w:val="00BC7711"/>
    <w:rsid w:val="00BC792C"/>
    <w:rsid w:val="00BD058A"/>
    <w:rsid w:val="00BD0E30"/>
    <w:rsid w:val="00BD1583"/>
    <w:rsid w:val="00BD15B8"/>
    <w:rsid w:val="00BD2817"/>
    <w:rsid w:val="00BD28E2"/>
    <w:rsid w:val="00BD362B"/>
    <w:rsid w:val="00BD4547"/>
    <w:rsid w:val="00BD59EA"/>
    <w:rsid w:val="00BD5C54"/>
    <w:rsid w:val="00BD6435"/>
    <w:rsid w:val="00BD74A7"/>
    <w:rsid w:val="00BD75B8"/>
    <w:rsid w:val="00BD7863"/>
    <w:rsid w:val="00BD79B5"/>
    <w:rsid w:val="00BE0004"/>
    <w:rsid w:val="00BE04B8"/>
    <w:rsid w:val="00BE1DBB"/>
    <w:rsid w:val="00BE2289"/>
    <w:rsid w:val="00BE23AB"/>
    <w:rsid w:val="00BE272D"/>
    <w:rsid w:val="00BE2874"/>
    <w:rsid w:val="00BE2BD2"/>
    <w:rsid w:val="00BE3589"/>
    <w:rsid w:val="00BE3649"/>
    <w:rsid w:val="00BE3BC5"/>
    <w:rsid w:val="00BE48C6"/>
    <w:rsid w:val="00BE49D2"/>
    <w:rsid w:val="00BE4D68"/>
    <w:rsid w:val="00BE5145"/>
    <w:rsid w:val="00BE542F"/>
    <w:rsid w:val="00BF0117"/>
    <w:rsid w:val="00BF0421"/>
    <w:rsid w:val="00BF1189"/>
    <w:rsid w:val="00BF1663"/>
    <w:rsid w:val="00BF177F"/>
    <w:rsid w:val="00BF2594"/>
    <w:rsid w:val="00BF3C61"/>
    <w:rsid w:val="00BF3D29"/>
    <w:rsid w:val="00BF4234"/>
    <w:rsid w:val="00BF45CA"/>
    <w:rsid w:val="00BF5AA4"/>
    <w:rsid w:val="00BF61DC"/>
    <w:rsid w:val="00BF744E"/>
    <w:rsid w:val="00BF74F5"/>
    <w:rsid w:val="00C00418"/>
    <w:rsid w:val="00C0086B"/>
    <w:rsid w:val="00C00C61"/>
    <w:rsid w:val="00C01581"/>
    <w:rsid w:val="00C03339"/>
    <w:rsid w:val="00C0429C"/>
    <w:rsid w:val="00C04E1B"/>
    <w:rsid w:val="00C0683C"/>
    <w:rsid w:val="00C07369"/>
    <w:rsid w:val="00C07600"/>
    <w:rsid w:val="00C07932"/>
    <w:rsid w:val="00C07BB4"/>
    <w:rsid w:val="00C10951"/>
    <w:rsid w:val="00C10A36"/>
    <w:rsid w:val="00C10D87"/>
    <w:rsid w:val="00C1160F"/>
    <w:rsid w:val="00C11938"/>
    <w:rsid w:val="00C123D6"/>
    <w:rsid w:val="00C124E4"/>
    <w:rsid w:val="00C125E0"/>
    <w:rsid w:val="00C12982"/>
    <w:rsid w:val="00C13CDC"/>
    <w:rsid w:val="00C147F0"/>
    <w:rsid w:val="00C15A71"/>
    <w:rsid w:val="00C1784C"/>
    <w:rsid w:val="00C20031"/>
    <w:rsid w:val="00C20308"/>
    <w:rsid w:val="00C2050F"/>
    <w:rsid w:val="00C20D11"/>
    <w:rsid w:val="00C2138D"/>
    <w:rsid w:val="00C2233F"/>
    <w:rsid w:val="00C2302C"/>
    <w:rsid w:val="00C23033"/>
    <w:rsid w:val="00C23BB7"/>
    <w:rsid w:val="00C241AA"/>
    <w:rsid w:val="00C246C4"/>
    <w:rsid w:val="00C24940"/>
    <w:rsid w:val="00C24BA2"/>
    <w:rsid w:val="00C24E07"/>
    <w:rsid w:val="00C25085"/>
    <w:rsid w:val="00C26567"/>
    <w:rsid w:val="00C26929"/>
    <w:rsid w:val="00C272F3"/>
    <w:rsid w:val="00C274A0"/>
    <w:rsid w:val="00C304E5"/>
    <w:rsid w:val="00C31387"/>
    <w:rsid w:val="00C31907"/>
    <w:rsid w:val="00C3226A"/>
    <w:rsid w:val="00C323D9"/>
    <w:rsid w:val="00C32F06"/>
    <w:rsid w:val="00C33E50"/>
    <w:rsid w:val="00C347F6"/>
    <w:rsid w:val="00C34DE4"/>
    <w:rsid w:val="00C35259"/>
    <w:rsid w:val="00C357CD"/>
    <w:rsid w:val="00C35BA4"/>
    <w:rsid w:val="00C37633"/>
    <w:rsid w:val="00C37C10"/>
    <w:rsid w:val="00C37C14"/>
    <w:rsid w:val="00C37DB8"/>
    <w:rsid w:val="00C4180D"/>
    <w:rsid w:val="00C424DD"/>
    <w:rsid w:val="00C4265C"/>
    <w:rsid w:val="00C43281"/>
    <w:rsid w:val="00C442B6"/>
    <w:rsid w:val="00C443EA"/>
    <w:rsid w:val="00C45BD5"/>
    <w:rsid w:val="00C462F4"/>
    <w:rsid w:val="00C468D5"/>
    <w:rsid w:val="00C47541"/>
    <w:rsid w:val="00C47B25"/>
    <w:rsid w:val="00C502B5"/>
    <w:rsid w:val="00C50894"/>
    <w:rsid w:val="00C50DB3"/>
    <w:rsid w:val="00C52889"/>
    <w:rsid w:val="00C52BDB"/>
    <w:rsid w:val="00C539F6"/>
    <w:rsid w:val="00C53BAD"/>
    <w:rsid w:val="00C54067"/>
    <w:rsid w:val="00C546CA"/>
    <w:rsid w:val="00C55597"/>
    <w:rsid w:val="00C55DA7"/>
    <w:rsid w:val="00C566F0"/>
    <w:rsid w:val="00C568F7"/>
    <w:rsid w:val="00C57086"/>
    <w:rsid w:val="00C578FE"/>
    <w:rsid w:val="00C57DAE"/>
    <w:rsid w:val="00C6020A"/>
    <w:rsid w:val="00C6083D"/>
    <w:rsid w:val="00C61825"/>
    <w:rsid w:val="00C6196C"/>
    <w:rsid w:val="00C61CAD"/>
    <w:rsid w:val="00C623C3"/>
    <w:rsid w:val="00C62537"/>
    <w:rsid w:val="00C62B2C"/>
    <w:rsid w:val="00C62EA2"/>
    <w:rsid w:val="00C63364"/>
    <w:rsid w:val="00C6362F"/>
    <w:rsid w:val="00C639FA"/>
    <w:rsid w:val="00C63E4D"/>
    <w:rsid w:val="00C646CC"/>
    <w:rsid w:val="00C648D9"/>
    <w:rsid w:val="00C64A49"/>
    <w:rsid w:val="00C65254"/>
    <w:rsid w:val="00C6599C"/>
    <w:rsid w:val="00C65A62"/>
    <w:rsid w:val="00C65F3E"/>
    <w:rsid w:val="00C66293"/>
    <w:rsid w:val="00C6646A"/>
    <w:rsid w:val="00C66DBD"/>
    <w:rsid w:val="00C67168"/>
    <w:rsid w:val="00C71373"/>
    <w:rsid w:val="00C7148B"/>
    <w:rsid w:val="00C714BB"/>
    <w:rsid w:val="00C71B21"/>
    <w:rsid w:val="00C71BA0"/>
    <w:rsid w:val="00C72652"/>
    <w:rsid w:val="00C72E35"/>
    <w:rsid w:val="00C73181"/>
    <w:rsid w:val="00C7360A"/>
    <w:rsid w:val="00C739AD"/>
    <w:rsid w:val="00C73AD2"/>
    <w:rsid w:val="00C74B0C"/>
    <w:rsid w:val="00C76E80"/>
    <w:rsid w:val="00C7719A"/>
    <w:rsid w:val="00C77CBA"/>
    <w:rsid w:val="00C77CCA"/>
    <w:rsid w:val="00C80017"/>
    <w:rsid w:val="00C80973"/>
    <w:rsid w:val="00C80AD7"/>
    <w:rsid w:val="00C8136A"/>
    <w:rsid w:val="00C81DA4"/>
    <w:rsid w:val="00C825FF"/>
    <w:rsid w:val="00C82978"/>
    <w:rsid w:val="00C82F0B"/>
    <w:rsid w:val="00C82F21"/>
    <w:rsid w:val="00C831FD"/>
    <w:rsid w:val="00C839F1"/>
    <w:rsid w:val="00C83BFE"/>
    <w:rsid w:val="00C83EA0"/>
    <w:rsid w:val="00C84D5D"/>
    <w:rsid w:val="00C855A3"/>
    <w:rsid w:val="00C85A4D"/>
    <w:rsid w:val="00C86D30"/>
    <w:rsid w:val="00C87F4F"/>
    <w:rsid w:val="00C905AA"/>
    <w:rsid w:val="00C917B0"/>
    <w:rsid w:val="00C91F41"/>
    <w:rsid w:val="00C92000"/>
    <w:rsid w:val="00C92905"/>
    <w:rsid w:val="00C92E9A"/>
    <w:rsid w:val="00C9377D"/>
    <w:rsid w:val="00C93FBF"/>
    <w:rsid w:val="00C94B6E"/>
    <w:rsid w:val="00C94E00"/>
    <w:rsid w:val="00C9531D"/>
    <w:rsid w:val="00C954B8"/>
    <w:rsid w:val="00C95E7A"/>
    <w:rsid w:val="00C96060"/>
    <w:rsid w:val="00C9693E"/>
    <w:rsid w:val="00C96E26"/>
    <w:rsid w:val="00CA0990"/>
    <w:rsid w:val="00CA0C69"/>
    <w:rsid w:val="00CA118B"/>
    <w:rsid w:val="00CA1E44"/>
    <w:rsid w:val="00CA1E53"/>
    <w:rsid w:val="00CA2354"/>
    <w:rsid w:val="00CA2E8A"/>
    <w:rsid w:val="00CA32F2"/>
    <w:rsid w:val="00CA3472"/>
    <w:rsid w:val="00CA49C9"/>
    <w:rsid w:val="00CA53E7"/>
    <w:rsid w:val="00CA59B8"/>
    <w:rsid w:val="00CA6C47"/>
    <w:rsid w:val="00CA7BA9"/>
    <w:rsid w:val="00CA7C38"/>
    <w:rsid w:val="00CA7C5F"/>
    <w:rsid w:val="00CA7C8A"/>
    <w:rsid w:val="00CB07B3"/>
    <w:rsid w:val="00CB0A8F"/>
    <w:rsid w:val="00CB1F24"/>
    <w:rsid w:val="00CB3FA9"/>
    <w:rsid w:val="00CB405D"/>
    <w:rsid w:val="00CB48CD"/>
    <w:rsid w:val="00CB4A0F"/>
    <w:rsid w:val="00CB51E6"/>
    <w:rsid w:val="00CB5DA4"/>
    <w:rsid w:val="00CB61D8"/>
    <w:rsid w:val="00CB6BA0"/>
    <w:rsid w:val="00CB738E"/>
    <w:rsid w:val="00CB767B"/>
    <w:rsid w:val="00CB7E77"/>
    <w:rsid w:val="00CC057D"/>
    <w:rsid w:val="00CC0674"/>
    <w:rsid w:val="00CC0A71"/>
    <w:rsid w:val="00CC1491"/>
    <w:rsid w:val="00CC2A49"/>
    <w:rsid w:val="00CC2D65"/>
    <w:rsid w:val="00CC3538"/>
    <w:rsid w:val="00CC36CD"/>
    <w:rsid w:val="00CC419C"/>
    <w:rsid w:val="00CC4377"/>
    <w:rsid w:val="00CC5198"/>
    <w:rsid w:val="00CC55E4"/>
    <w:rsid w:val="00CC6142"/>
    <w:rsid w:val="00CC67EB"/>
    <w:rsid w:val="00CC6B83"/>
    <w:rsid w:val="00CC7A4A"/>
    <w:rsid w:val="00CD0573"/>
    <w:rsid w:val="00CD06EB"/>
    <w:rsid w:val="00CD086B"/>
    <w:rsid w:val="00CD0B88"/>
    <w:rsid w:val="00CD0D7A"/>
    <w:rsid w:val="00CD1CBC"/>
    <w:rsid w:val="00CD2768"/>
    <w:rsid w:val="00CD2BDD"/>
    <w:rsid w:val="00CD3E64"/>
    <w:rsid w:val="00CD3F0A"/>
    <w:rsid w:val="00CD4296"/>
    <w:rsid w:val="00CD53E9"/>
    <w:rsid w:val="00CD571F"/>
    <w:rsid w:val="00CD597F"/>
    <w:rsid w:val="00CD6554"/>
    <w:rsid w:val="00CD6A28"/>
    <w:rsid w:val="00CD6EE3"/>
    <w:rsid w:val="00CD7F4E"/>
    <w:rsid w:val="00CE3E4D"/>
    <w:rsid w:val="00CE431D"/>
    <w:rsid w:val="00CE4E8C"/>
    <w:rsid w:val="00CE4EAD"/>
    <w:rsid w:val="00CE5856"/>
    <w:rsid w:val="00CE6207"/>
    <w:rsid w:val="00CE67BB"/>
    <w:rsid w:val="00CF09D2"/>
    <w:rsid w:val="00CF0DFE"/>
    <w:rsid w:val="00CF1332"/>
    <w:rsid w:val="00CF1904"/>
    <w:rsid w:val="00CF1ACB"/>
    <w:rsid w:val="00CF1EDD"/>
    <w:rsid w:val="00CF319F"/>
    <w:rsid w:val="00CF4286"/>
    <w:rsid w:val="00CF480F"/>
    <w:rsid w:val="00CF4AA0"/>
    <w:rsid w:val="00CF4FE7"/>
    <w:rsid w:val="00CF5031"/>
    <w:rsid w:val="00CF5A46"/>
    <w:rsid w:val="00CF5B19"/>
    <w:rsid w:val="00CF672A"/>
    <w:rsid w:val="00CF6F95"/>
    <w:rsid w:val="00CF7208"/>
    <w:rsid w:val="00CF789E"/>
    <w:rsid w:val="00D00CCE"/>
    <w:rsid w:val="00D01154"/>
    <w:rsid w:val="00D03998"/>
    <w:rsid w:val="00D039EC"/>
    <w:rsid w:val="00D04905"/>
    <w:rsid w:val="00D04C3E"/>
    <w:rsid w:val="00D04F7E"/>
    <w:rsid w:val="00D05A1B"/>
    <w:rsid w:val="00D0642D"/>
    <w:rsid w:val="00D06434"/>
    <w:rsid w:val="00D071DA"/>
    <w:rsid w:val="00D073BB"/>
    <w:rsid w:val="00D07C0C"/>
    <w:rsid w:val="00D07C64"/>
    <w:rsid w:val="00D100E3"/>
    <w:rsid w:val="00D10431"/>
    <w:rsid w:val="00D1062E"/>
    <w:rsid w:val="00D110A3"/>
    <w:rsid w:val="00D1179E"/>
    <w:rsid w:val="00D11E3C"/>
    <w:rsid w:val="00D1257C"/>
    <w:rsid w:val="00D1290C"/>
    <w:rsid w:val="00D12B6F"/>
    <w:rsid w:val="00D13A55"/>
    <w:rsid w:val="00D13DE9"/>
    <w:rsid w:val="00D13F1C"/>
    <w:rsid w:val="00D14F20"/>
    <w:rsid w:val="00D14F3F"/>
    <w:rsid w:val="00D14FD4"/>
    <w:rsid w:val="00D159F1"/>
    <w:rsid w:val="00D15B95"/>
    <w:rsid w:val="00D15FC6"/>
    <w:rsid w:val="00D16BE7"/>
    <w:rsid w:val="00D16FDE"/>
    <w:rsid w:val="00D1726F"/>
    <w:rsid w:val="00D172E5"/>
    <w:rsid w:val="00D20419"/>
    <w:rsid w:val="00D207A7"/>
    <w:rsid w:val="00D20E4B"/>
    <w:rsid w:val="00D210E3"/>
    <w:rsid w:val="00D21B88"/>
    <w:rsid w:val="00D222C2"/>
    <w:rsid w:val="00D2246A"/>
    <w:rsid w:val="00D231F6"/>
    <w:rsid w:val="00D23FBF"/>
    <w:rsid w:val="00D24342"/>
    <w:rsid w:val="00D24843"/>
    <w:rsid w:val="00D24C9F"/>
    <w:rsid w:val="00D258C4"/>
    <w:rsid w:val="00D25A31"/>
    <w:rsid w:val="00D25BC7"/>
    <w:rsid w:val="00D26E2B"/>
    <w:rsid w:val="00D27016"/>
    <w:rsid w:val="00D276FC"/>
    <w:rsid w:val="00D27AB0"/>
    <w:rsid w:val="00D27E91"/>
    <w:rsid w:val="00D30CC2"/>
    <w:rsid w:val="00D31189"/>
    <w:rsid w:val="00D31587"/>
    <w:rsid w:val="00D32C14"/>
    <w:rsid w:val="00D334A0"/>
    <w:rsid w:val="00D33B33"/>
    <w:rsid w:val="00D33DC7"/>
    <w:rsid w:val="00D348F4"/>
    <w:rsid w:val="00D34CEC"/>
    <w:rsid w:val="00D35317"/>
    <w:rsid w:val="00D3613A"/>
    <w:rsid w:val="00D3614E"/>
    <w:rsid w:val="00D36AE1"/>
    <w:rsid w:val="00D37447"/>
    <w:rsid w:val="00D431E6"/>
    <w:rsid w:val="00D4345B"/>
    <w:rsid w:val="00D4423B"/>
    <w:rsid w:val="00D44C04"/>
    <w:rsid w:val="00D46EC5"/>
    <w:rsid w:val="00D47153"/>
    <w:rsid w:val="00D477BE"/>
    <w:rsid w:val="00D51791"/>
    <w:rsid w:val="00D528EB"/>
    <w:rsid w:val="00D53700"/>
    <w:rsid w:val="00D53B40"/>
    <w:rsid w:val="00D54FF0"/>
    <w:rsid w:val="00D56008"/>
    <w:rsid w:val="00D560AE"/>
    <w:rsid w:val="00D560D9"/>
    <w:rsid w:val="00D56964"/>
    <w:rsid w:val="00D57C82"/>
    <w:rsid w:val="00D57FEC"/>
    <w:rsid w:val="00D607A1"/>
    <w:rsid w:val="00D6102D"/>
    <w:rsid w:val="00D620D6"/>
    <w:rsid w:val="00D62930"/>
    <w:rsid w:val="00D62CD1"/>
    <w:rsid w:val="00D63B04"/>
    <w:rsid w:val="00D64F23"/>
    <w:rsid w:val="00D653FB"/>
    <w:rsid w:val="00D66711"/>
    <w:rsid w:val="00D66807"/>
    <w:rsid w:val="00D67522"/>
    <w:rsid w:val="00D6770D"/>
    <w:rsid w:val="00D70508"/>
    <w:rsid w:val="00D70F53"/>
    <w:rsid w:val="00D71AB8"/>
    <w:rsid w:val="00D7233A"/>
    <w:rsid w:val="00D7287A"/>
    <w:rsid w:val="00D729A4"/>
    <w:rsid w:val="00D72BAA"/>
    <w:rsid w:val="00D72DFB"/>
    <w:rsid w:val="00D73E13"/>
    <w:rsid w:val="00D74145"/>
    <w:rsid w:val="00D74AEE"/>
    <w:rsid w:val="00D765FC"/>
    <w:rsid w:val="00D76811"/>
    <w:rsid w:val="00D76E65"/>
    <w:rsid w:val="00D77C6F"/>
    <w:rsid w:val="00D8013A"/>
    <w:rsid w:val="00D80E35"/>
    <w:rsid w:val="00D81C92"/>
    <w:rsid w:val="00D82267"/>
    <w:rsid w:val="00D826D9"/>
    <w:rsid w:val="00D83D05"/>
    <w:rsid w:val="00D83EB0"/>
    <w:rsid w:val="00D84DAA"/>
    <w:rsid w:val="00D84E71"/>
    <w:rsid w:val="00D84FAC"/>
    <w:rsid w:val="00D865AF"/>
    <w:rsid w:val="00D86859"/>
    <w:rsid w:val="00D86A35"/>
    <w:rsid w:val="00D86FDA"/>
    <w:rsid w:val="00D87103"/>
    <w:rsid w:val="00D876DC"/>
    <w:rsid w:val="00D87B4A"/>
    <w:rsid w:val="00D902DE"/>
    <w:rsid w:val="00D90ACD"/>
    <w:rsid w:val="00D90F67"/>
    <w:rsid w:val="00D910B1"/>
    <w:rsid w:val="00D91514"/>
    <w:rsid w:val="00D920C6"/>
    <w:rsid w:val="00D935C3"/>
    <w:rsid w:val="00D93902"/>
    <w:rsid w:val="00D94A29"/>
    <w:rsid w:val="00D94A91"/>
    <w:rsid w:val="00D94FF0"/>
    <w:rsid w:val="00D95175"/>
    <w:rsid w:val="00D96187"/>
    <w:rsid w:val="00D968C9"/>
    <w:rsid w:val="00DA0126"/>
    <w:rsid w:val="00DA0F7E"/>
    <w:rsid w:val="00DA1EBA"/>
    <w:rsid w:val="00DA2334"/>
    <w:rsid w:val="00DA2915"/>
    <w:rsid w:val="00DA2C26"/>
    <w:rsid w:val="00DA360E"/>
    <w:rsid w:val="00DA3BAC"/>
    <w:rsid w:val="00DA3D3C"/>
    <w:rsid w:val="00DA3D4B"/>
    <w:rsid w:val="00DA479B"/>
    <w:rsid w:val="00DA47B0"/>
    <w:rsid w:val="00DA495E"/>
    <w:rsid w:val="00DA5342"/>
    <w:rsid w:val="00DA60ED"/>
    <w:rsid w:val="00DA7936"/>
    <w:rsid w:val="00DB073A"/>
    <w:rsid w:val="00DB0A19"/>
    <w:rsid w:val="00DB1041"/>
    <w:rsid w:val="00DB127B"/>
    <w:rsid w:val="00DB153A"/>
    <w:rsid w:val="00DB2B1D"/>
    <w:rsid w:val="00DB62A9"/>
    <w:rsid w:val="00DB6372"/>
    <w:rsid w:val="00DB6DEA"/>
    <w:rsid w:val="00DB6F3A"/>
    <w:rsid w:val="00DB718D"/>
    <w:rsid w:val="00DB7BA0"/>
    <w:rsid w:val="00DC0C7A"/>
    <w:rsid w:val="00DC1C1A"/>
    <w:rsid w:val="00DC284E"/>
    <w:rsid w:val="00DC2CF0"/>
    <w:rsid w:val="00DC35A7"/>
    <w:rsid w:val="00DC3B1D"/>
    <w:rsid w:val="00DC45FE"/>
    <w:rsid w:val="00DC4D0A"/>
    <w:rsid w:val="00DC4FD1"/>
    <w:rsid w:val="00DC5017"/>
    <w:rsid w:val="00DC50FF"/>
    <w:rsid w:val="00DC5CAB"/>
    <w:rsid w:val="00DC6175"/>
    <w:rsid w:val="00DC6A45"/>
    <w:rsid w:val="00DC7773"/>
    <w:rsid w:val="00DC77EC"/>
    <w:rsid w:val="00DD042A"/>
    <w:rsid w:val="00DD0460"/>
    <w:rsid w:val="00DD0C03"/>
    <w:rsid w:val="00DD2724"/>
    <w:rsid w:val="00DD2B10"/>
    <w:rsid w:val="00DD2FBC"/>
    <w:rsid w:val="00DD3F89"/>
    <w:rsid w:val="00DD4A22"/>
    <w:rsid w:val="00DD521D"/>
    <w:rsid w:val="00DD5596"/>
    <w:rsid w:val="00DD5B7C"/>
    <w:rsid w:val="00DD5D66"/>
    <w:rsid w:val="00DD5DD0"/>
    <w:rsid w:val="00DD652A"/>
    <w:rsid w:val="00DD6860"/>
    <w:rsid w:val="00DD756D"/>
    <w:rsid w:val="00DD783F"/>
    <w:rsid w:val="00DD7FA6"/>
    <w:rsid w:val="00DE1B56"/>
    <w:rsid w:val="00DE2A0F"/>
    <w:rsid w:val="00DE2B28"/>
    <w:rsid w:val="00DE2E5F"/>
    <w:rsid w:val="00DE3212"/>
    <w:rsid w:val="00DE335C"/>
    <w:rsid w:val="00DE33B7"/>
    <w:rsid w:val="00DE3BD3"/>
    <w:rsid w:val="00DE4044"/>
    <w:rsid w:val="00DE4582"/>
    <w:rsid w:val="00DE4F5C"/>
    <w:rsid w:val="00DE525E"/>
    <w:rsid w:val="00DE54D5"/>
    <w:rsid w:val="00DE6318"/>
    <w:rsid w:val="00DE7306"/>
    <w:rsid w:val="00DF173D"/>
    <w:rsid w:val="00DF1E09"/>
    <w:rsid w:val="00DF1FC8"/>
    <w:rsid w:val="00DF2095"/>
    <w:rsid w:val="00DF2180"/>
    <w:rsid w:val="00DF2530"/>
    <w:rsid w:val="00DF290D"/>
    <w:rsid w:val="00DF39F7"/>
    <w:rsid w:val="00DF3C72"/>
    <w:rsid w:val="00DF3DC5"/>
    <w:rsid w:val="00DF4270"/>
    <w:rsid w:val="00DF5CC1"/>
    <w:rsid w:val="00DF62E5"/>
    <w:rsid w:val="00DF653F"/>
    <w:rsid w:val="00DF6BDA"/>
    <w:rsid w:val="00DF7E12"/>
    <w:rsid w:val="00E00A14"/>
    <w:rsid w:val="00E0176C"/>
    <w:rsid w:val="00E02057"/>
    <w:rsid w:val="00E02E8B"/>
    <w:rsid w:val="00E034D4"/>
    <w:rsid w:val="00E03DC8"/>
    <w:rsid w:val="00E03EC4"/>
    <w:rsid w:val="00E0405A"/>
    <w:rsid w:val="00E04407"/>
    <w:rsid w:val="00E04CA4"/>
    <w:rsid w:val="00E05C31"/>
    <w:rsid w:val="00E05F03"/>
    <w:rsid w:val="00E06490"/>
    <w:rsid w:val="00E065A6"/>
    <w:rsid w:val="00E067A1"/>
    <w:rsid w:val="00E0684C"/>
    <w:rsid w:val="00E06CAD"/>
    <w:rsid w:val="00E07794"/>
    <w:rsid w:val="00E07CA7"/>
    <w:rsid w:val="00E07E7F"/>
    <w:rsid w:val="00E10267"/>
    <w:rsid w:val="00E10688"/>
    <w:rsid w:val="00E12055"/>
    <w:rsid w:val="00E122D9"/>
    <w:rsid w:val="00E12522"/>
    <w:rsid w:val="00E13B93"/>
    <w:rsid w:val="00E149C4"/>
    <w:rsid w:val="00E14D35"/>
    <w:rsid w:val="00E14EA5"/>
    <w:rsid w:val="00E157AF"/>
    <w:rsid w:val="00E168CA"/>
    <w:rsid w:val="00E169B7"/>
    <w:rsid w:val="00E17306"/>
    <w:rsid w:val="00E17B37"/>
    <w:rsid w:val="00E2013F"/>
    <w:rsid w:val="00E202B1"/>
    <w:rsid w:val="00E20360"/>
    <w:rsid w:val="00E20DD7"/>
    <w:rsid w:val="00E2144C"/>
    <w:rsid w:val="00E225CD"/>
    <w:rsid w:val="00E2282E"/>
    <w:rsid w:val="00E22849"/>
    <w:rsid w:val="00E22BE8"/>
    <w:rsid w:val="00E22EF4"/>
    <w:rsid w:val="00E238BD"/>
    <w:rsid w:val="00E2589E"/>
    <w:rsid w:val="00E25A14"/>
    <w:rsid w:val="00E260F1"/>
    <w:rsid w:val="00E2729B"/>
    <w:rsid w:val="00E27F49"/>
    <w:rsid w:val="00E30906"/>
    <w:rsid w:val="00E30DFD"/>
    <w:rsid w:val="00E31363"/>
    <w:rsid w:val="00E31A4D"/>
    <w:rsid w:val="00E31F02"/>
    <w:rsid w:val="00E31FA3"/>
    <w:rsid w:val="00E32933"/>
    <w:rsid w:val="00E3318A"/>
    <w:rsid w:val="00E3369A"/>
    <w:rsid w:val="00E33748"/>
    <w:rsid w:val="00E341EC"/>
    <w:rsid w:val="00E351F0"/>
    <w:rsid w:val="00E35F58"/>
    <w:rsid w:val="00E36037"/>
    <w:rsid w:val="00E362D3"/>
    <w:rsid w:val="00E36786"/>
    <w:rsid w:val="00E3690F"/>
    <w:rsid w:val="00E36EBF"/>
    <w:rsid w:val="00E372DD"/>
    <w:rsid w:val="00E37915"/>
    <w:rsid w:val="00E4104F"/>
    <w:rsid w:val="00E41A1F"/>
    <w:rsid w:val="00E42F7C"/>
    <w:rsid w:val="00E432DB"/>
    <w:rsid w:val="00E4358C"/>
    <w:rsid w:val="00E4369D"/>
    <w:rsid w:val="00E43988"/>
    <w:rsid w:val="00E4440E"/>
    <w:rsid w:val="00E446C9"/>
    <w:rsid w:val="00E452FF"/>
    <w:rsid w:val="00E45770"/>
    <w:rsid w:val="00E4581F"/>
    <w:rsid w:val="00E458AD"/>
    <w:rsid w:val="00E45B72"/>
    <w:rsid w:val="00E46040"/>
    <w:rsid w:val="00E46C35"/>
    <w:rsid w:val="00E46F67"/>
    <w:rsid w:val="00E470B3"/>
    <w:rsid w:val="00E47132"/>
    <w:rsid w:val="00E474E5"/>
    <w:rsid w:val="00E47614"/>
    <w:rsid w:val="00E50C0C"/>
    <w:rsid w:val="00E50E2D"/>
    <w:rsid w:val="00E50EC1"/>
    <w:rsid w:val="00E5162B"/>
    <w:rsid w:val="00E526D3"/>
    <w:rsid w:val="00E53557"/>
    <w:rsid w:val="00E5393A"/>
    <w:rsid w:val="00E53E5E"/>
    <w:rsid w:val="00E54260"/>
    <w:rsid w:val="00E549BC"/>
    <w:rsid w:val="00E54A89"/>
    <w:rsid w:val="00E54D0F"/>
    <w:rsid w:val="00E5538A"/>
    <w:rsid w:val="00E56152"/>
    <w:rsid w:val="00E564E1"/>
    <w:rsid w:val="00E574C1"/>
    <w:rsid w:val="00E60095"/>
    <w:rsid w:val="00E606E5"/>
    <w:rsid w:val="00E60E4E"/>
    <w:rsid w:val="00E60FAA"/>
    <w:rsid w:val="00E6101B"/>
    <w:rsid w:val="00E611A5"/>
    <w:rsid w:val="00E61708"/>
    <w:rsid w:val="00E628B0"/>
    <w:rsid w:val="00E63006"/>
    <w:rsid w:val="00E63664"/>
    <w:rsid w:val="00E65146"/>
    <w:rsid w:val="00E65A10"/>
    <w:rsid w:val="00E65A7F"/>
    <w:rsid w:val="00E65F63"/>
    <w:rsid w:val="00E6680D"/>
    <w:rsid w:val="00E670AD"/>
    <w:rsid w:val="00E67621"/>
    <w:rsid w:val="00E70345"/>
    <w:rsid w:val="00E70E2B"/>
    <w:rsid w:val="00E71099"/>
    <w:rsid w:val="00E7113E"/>
    <w:rsid w:val="00E72862"/>
    <w:rsid w:val="00E72CC6"/>
    <w:rsid w:val="00E73304"/>
    <w:rsid w:val="00E751F6"/>
    <w:rsid w:val="00E75F3C"/>
    <w:rsid w:val="00E7612E"/>
    <w:rsid w:val="00E7626C"/>
    <w:rsid w:val="00E76654"/>
    <w:rsid w:val="00E77454"/>
    <w:rsid w:val="00E774E3"/>
    <w:rsid w:val="00E77AF8"/>
    <w:rsid w:val="00E810C5"/>
    <w:rsid w:val="00E82E2E"/>
    <w:rsid w:val="00E82E5D"/>
    <w:rsid w:val="00E83255"/>
    <w:rsid w:val="00E83B11"/>
    <w:rsid w:val="00E84905"/>
    <w:rsid w:val="00E85E07"/>
    <w:rsid w:val="00E86400"/>
    <w:rsid w:val="00E8668D"/>
    <w:rsid w:val="00E86EA0"/>
    <w:rsid w:val="00E87319"/>
    <w:rsid w:val="00E8735F"/>
    <w:rsid w:val="00E90AFA"/>
    <w:rsid w:val="00E90BB9"/>
    <w:rsid w:val="00E90DE5"/>
    <w:rsid w:val="00E90F80"/>
    <w:rsid w:val="00E9174E"/>
    <w:rsid w:val="00E923F6"/>
    <w:rsid w:val="00E927BB"/>
    <w:rsid w:val="00E936D5"/>
    <w:rsid w:val="00E93835"/>
    <w:rsid w:val="00E93D15"/>
    <w:rsid w:val="00E93E1B"/>
    <w:rsid w:val="00E946B6"/>
    <w:rsid w:val="00E94853"/>
    <w:rsid w:val="00E94B4E"/>
    <w:rsid w:val="00E94D5C"/>
    <w:rsid w:val="00E953FD"/>
    <w:rsid w:val="00E954C8"/>
    <w:rsid w:val="00E96A8F"/>
    <w:rsid w:val="00E96BF8"/>
    <w:rsid w:val="00E9781A"/>
    <w:rsid w:val="00EA000F"/>
    <w:rsid w:val="00EA013B"/>
    <w:rsid w:val="00EA0C75"/>
    <w:rsid w:val="00EA185C"/>
    <w:rsid w:val="00EA212C"/>
    <w:rsid w:val="00EA2A30"/>
    <w:rsid w:val="00EA3E51"/>
    <w:rsid w:val="00EA3EA9"/>
    <w:rsid w:val="00EA4760"/>
    <w:rsid w:val="00EA4B7E"/>
    <w:rsid w:val="00EA4CF0"/>
    <w:rsid w:val="00EA4F1F"/>
    <w:rsid w:val="00EA5D4C"/>
    <w:rsid w:val="00EA5DA7"/>
    <w:rsid w:val="00EA6008"/>
    <w:rsid w:val="00EA63B5"/>
    <w:rsid w:val="00EA68CB"/>
    <w:rsid w:val="00EB0DCA"/>
    <w:rsid w:val="00EB19CE"/>
    <w:rsid w:val="00EB20D6"/>
    <w:rsid w:val="00EB2BD5"/>
    <w:rsid w:val="00EB311D"/>
    <w:rsid w:val="00EB56E1"/>
    <w:rsid w:val="00EB643A"/>
    <w:rsid w:val="00EB6DFF"/>
    <w:rsid w:val="00EB6E7C"/>
    <w:rsid w:val="00EB7B6C"/>
    <w:rsid w:val="00EB7E82"/>
    <w:rsid w:val="00EC03D0"/>
    <w:rsid w:val="00EC0512"/>
    <w:rsid w:val="00EC0F69"/>
    <w:rsid w:val="00EC17A6"/>
    <w:rsid w:val="00EC1ED4"/>
    <w:rsid w:val="00EC26D9"/>
    <w:rsid w:val="00EC2CAE"/>
    <w:rsid w:val="00EC4CFD"/>
    <w:rsid w:val="00EC4FC5"/>
    <w:rsid w:val="00EC5FEA"/>
    <w:rsid w:val="00EC64D5"/>
    <w:rsid w:val="00EC78B2"/>
    <w:rsid w:val="00EC7947"/>
    <w:rsid w:val="00EC7976"/>
    <w:rsid w:val="00EC7B85"/>
    <w:rsid w:val="00ED050C"/>
    <w:rsid w:val="00ED065F"/>
    <w:rsid w:val="00ED1151"/>
    <w:rsid w:val="00ED13E5"/>
    <w:rsid w:val="00ED236B"/>
    <w:rsid w:val="00ED2826"/>
    <w:rsid w:val="00ED2E6D"/>
    <w:rsid w:val="00ED3F01"/>
    <w:rsid w:val="00ED46EA"/>
    <w:rsid w:val="00ED531C"/>
    <w:rsid w:val="00ED59AF"/>
    <w:rsid w:val="00ED65E5"/>
    <w:rsid w:val="00ED66BC"/>
    <w:rsid w:val="00ED697F"/>
    <w:rsid w:val="00ED6B74"/>
    <w:rsid w:val="00ED6F0E"/>
    <w:rsid w:val="00ED7559"/>
    <w:rsid w:val="00ED7D02"/>
    <w:rsid w:val="00ED7E3C"/>
    <w:rsid w:val="00EE1193"/>
    <w:rsid w:val="00EE2D22"/>
    <w:rsid w:val="00EE3343"/>
    <w:rsid w:val="00EE379A"/>
    <w:rsid w:val="00EE3BA2"/>
    <w:rsid w:val="00EE3DF7"/>
    <w:rsid w:val="00EE3E59"/>
    <w:rsid w:val="00EE4935"/>
    <w:rsid w:val="00EE52F1"/>
    <w:rsid w:val="00EE587C"/>
    <w:rsid w:val="00EE611E"/>
    <w:rsid w:val="00EF03A4"/>
    <w:rsid w:val="00EF0876"/>
    <w:rsid w:val="00EF0EBC"/>
    <w:rsid w:val="00EF1B64"/>
    <w:rsid w:val="00EF2EA1"/>
    <w:rsid w:val="00EF3475"/>
    <w:rsid w:val="00EF422C"/>
    <w:rsid w:val="00EF4E26"/>
    <w:rsid w:val="00EF5605"/>
    <w:rsid w:val="00EF58AF"/>
    <w:rsid w:val="00EF58C0"/>
    <w:rsid w:val="00F00567"/>
    <w:rsid w:val="00F0265C"/>
    <w:rsid w:val="00F02C57"/>
    <w:rsid w:val="00F02F9E"/>
    <w:rsid w:val="00F03457"/>
    <w:rsid w:val="00F0363E"/>
    <w:rsid w:val="00F038B9"/>
    <w:rsid w:val="00F03A11"/>
    <w:rsid w:val="00F040CB"/>
    <w:rsid w:val="00F04462"/>
    <w:rsid w:val="00F04476"/>
    <w:rsid w:val="00F045B2"/>
    <w:rsid w:val="00F04C20"/>
    <w:rsid w:val="00F05DA5"/>
    <w:rsid w:val="00F0714C"/>
    <w:rsid w:val="00F0794D"/>
    <w:rsid w:val="00F10585"/>
    <w:rsid w:val="00F11033"/>
    <w:rsid w:val="00F11B45"/>
    <w:rsid w:val="00F129C4"/>
    <w:rsid w:val="00F12F01"/>
    <w:rsid w:val="00F14210"/>
    <w:rsid w:val="00F14713"/>
    <w:rsid w:val="00F14AB5"/>
    <w:rsid w:val="00F14BC2"/>
    <w:rsid w:val="00F14E91"/>
    <w:rsid w:val="00F1508E"/>
    <w:rsid w:val="00F15E47"/>
    <w:rsid w:val="00F17117"/>
    <w:rsid w:val="00F176D0"/>
    <w:rsid w:val="00F17B9E"/>
    <w:rsid w:val="00F17CA1"/>
    <w:rsid w:val="00F210A2"/>
    <w:rsid w:val="00F21E99"/>
    <w:rsid w:val="00F2297B"/>
    <w:rsid w:val="00F22EA5"/>
    <w:rsid w:val="00F23AA7"/>
    <w:rsid w:val="00F23C70"/>
    <w:rsid w:val="00F2426D"/>
    <w:rsid w:val="00F2447E"/>
    <w:rsid w:val="00F247B1"/>
    <w:rsid w:val="00F27FDA"/>
    <w:rsid w:val="00F302D7"/>
    <w:rsid w:val="00F308E8"/>
    <w:rsid w:val="00F30C20"/>
    <w:rsid w:val="00F31ADE"/>
    <w:rsid w:val="00F32707"/>
    <w:rsid w:val="00F3344D"/>
    <w:rsid w:val="00F33EC9"/>
    <w:rsid w:val="00F34968"/>
    <w:rsid w:val="00F365A1"/>
    <w:rsid w:val="00F36951"/>
    <w:rsid w:val="00F36FD6"/>
    <w:rsid w:val="00F3713C"/>
    <w:rsid w:val="00F40780"/>
    <w:rsid w:val="00F41891"/>
    <w:rsid w:val="00F41A73"/>
    <w:rsid w:val="00F42E4B"/>
    <w:rsid w:val="00F43324"/>
    <w:rsid w:val="00F43C4D"/>
    <w:rsid w:val="00F44737"/>
    <w:rsid w:val="00F449E5"/>
    <w:rsid w:val="00F44A4E"/>
    <w:rsid w:val="00F44CA8"/>
    <w:rsid w:val="00F45703"/>
    <w:rsid w:val="00F4633E"/>
    <w:rsid w:val="00F471D2"/>
    <w:rsid w:val="00F4727B"/>
    <w:rsid w:val="00F51F14"/>
    <w:rsid w:val="00F51FC6"/>
    <w:rsid w:val="00F52128"/>
    <w:rsid w:val="00F523A9"/>
    <w:rsid w:val="00F53602"/>
    <w:rsid w:val="00F53918"/>
    <w:rsid w:val="00F54A19"/>
    <w:rsid w:val="00F54A9B"/>
    <w:rsid w:val="00F5559A"/>
    <w:rsid w:val="00F557A0"/>
    <w:rsid w:val="00F56F6C"/>
    <w:rsid w:val="00F60DD6"/>
    <w:rsid w:val="00F60F23"/>
    <w:rsid w:val="00F60FF4"/>
    <w:rsid w:val="00F612F5"/>
    <w:rsid w:val="00F6164B"/>
    <w:rsid w:val="00F61D7B"/>
    <w:rsid w:val="00F622D5"/>
    <w:rsid w:val="00F63887"/>
    <w:rsid w:val="00F6553E"/>
    <w:rsid w:val="00F65970"/>
    <w:rsid w:val="00F66F97"/>
    <w:rsid w:val="00F7017C"/>
    <w:rsid w:val="00F70A12"/>
    <w:rsid w:val="00F71CE8"/>
    <w:rsid w:val="00F71DF5"/>
    <w:rsid w:val="00F7237B"/>
    <w:rsid w:val="00F72EBA"/>
    <w:rsid w:val="00F7390D"/>
    <w:rsid w:val="00F74338"/>
    <w:rsid w:val="00F744B3"/>
    <w:rsid w:val="00F74869"/>
    <w:rsid w:val="00F74EBC"/>
    <w:rsid w:val="00F75202"/>
    <w:rsid w:val="00F75A95"/>
    <w:rsid w:val="00F7657D"/>
    <w:rsid w:val="00F779FD"/>
    <w:rsid w:val="00F77AF3"/>
    <w:rsid w:val="00F77EEF"/>
    <w:rsid w:val="00F81300"/>
    <w:rsid w:val="00F82208"/>
    <w:rsid w:val="00F82E4E"/>
    <w:rsid w:val="00F83A18"/>
    <w:rsid w:val="00F83F7A"/>
    <w:rsid w:val="00F847E3"/>
    <w:rsid w:val="00F8562B"/>
    <w:rsid w:val="00F8635B"/>
    <w:rsid w:val="00F8667D"/>
    <w:rsid w:val="00F87232"/>
    <w:rsid w:val="00F875A9"/>
    <w:rsid w:val="00F9009F"/>
    <w:rsid w:val="00F9033C"/>
    <w:rsid w:val="00F90F7C"/>
    <w:rsid w:val="00F927EF"/>
    <w:rsid w:val="00F934F8"/>
    <w:rsid w:val="00F94133"/>
    <w:rsid w:val="00F94486"/>
    <w:rsid w:val="00F94B98"/>
    <w:rsid w:val="00F94F45"/>
    <w:rsid w:val="00F9570E"/>
    <w:rsid w:val="00F96D44"/>
    <w:rsid w:val="00F97306"/>
    <w:rsid w:val="00FA08AC"/>
    <w:rsid w:val="00FA150C"/>
    <w:rsid w:val="00FA26D2"/>
    <w:rsid w:val="00FA2B53"/>
    <w:rsid w:val="00FA2DF2"/>
    <w:rsid w:val="00FA2EB8"/>
    <w:rsid w:val="00FA35BC"/>
    <w:rsid w:val="00FA3787"/>
    <w:rsid w:val="00FA4365"/>
    <w:rsid w:val="00FA4485"/>
    <w:rsid w:val="00FA473E"/>
    <w:rsid w:val="00FA4FA0"/>
    <w:rsid w:val="00FA547E"/>
    <w:rsid w:val="00FA5707"/>
    <w:rsid w:val="00FA58BB"/>
    <w:rsid w:val="00FA5EE3"/>
    <w:rsid w:val="00FA69FB"/>
    <w:rsid w:val="00FA6A1A"/>
    <w:rsid w:val="00FA6AC1"/>
    <w:rsid w:val="00FA7F36"/>
    <w:rsid w:val="00FB067E"/>
    <w:rsid w:val="00FB1800"/>
    <w:rsid w:val="00FB189E"/>
    <w:rsid w:val="00FB1921"/>
    <w:rsid w:val="00FB21A4"/>
    <w:rsid w:val="00FB2DF3"/>
    <w:rsid w:val="00FB2EF9"/>
    <w:rsid w:val="00FB33BA"/>
    <w:rsid w:val="00FB3E31"/>
    <w:rsid w:val="00FB466F"/>
    <w:rsid w:val="00FB4AF7"/>
    <w:rsid w:val="00FB4C34"/>
    <w:rsid w:val="00FB4CC9"/>
    <w:rsid w:val="00FB4FFB"/>
    <w:rsid w:val="00FB5982"/>
    <w:rsid w:val="00FB5B62"/>
    <w:rsid w:val="00FB6328"/>
    <w:rsid w:val="00FB6796"/>
    <w:rsid w:val="00FB75DA"/>
    <w:rsid w:val="00FC00E4"/>
    <w:rsid w:val="00FC094E"/>
    <w:rsid w:val="00FC13B2"/>
    <w:rsid w:val="00FC14FF"/>
    <w:rsid w:val="00FC1B92"/>
    <w:rsid w:val="00FC21C1"/>
    <w:rsid w:val="00FC2C67"/>
    <w:rsid w:val="00FC2D3A"/>
    <w:rsid w:val="00FC3084"/>
    <w:rsid w:val="00FC3F1D"/>
    <w:rsid w:val="00FC452A"/>
    <w:rsid w:val="00FC4765"/>
    <w:rsid w:val="00FC4F93"/>
    <w:rsid w:val="00FC5DC4"/>
    <w:rsid w:val="00FC6699"/>
    <w:rsid w:val="00FC6A85"/>
    <w:rsid w:val="00FC6AEE"/>
    <w:rsid w:val="00FC7603"/>
    <w:rsid w:val="00FC76E2"/>
    <w:rsid w:val="00FC77AE"/>
    <w:rsid w:val="00FD1225"/>
    <w:rsid w:val="00FD1E9F"/>
    <w:rsid w:val="00FD238F"/>
    <w:rsid w:val="00FD2D4D"/>
    <w:rsid w:val="00FD2FC9"/>
    <w:rsid w:val="00FD3EE9"/>
    <w:rsid w:val="00FD40AE"/>
    <w:rsid w:val="00FD42BE"/>
    <w:rsid w:val="00FD4834"/>
    <w:rsid w:val="00FD4F11"/>
    <w:rsid w:val="00FD58FE"/>
    <w:rsid w:val="00FD6283"/>
    <w:rsid w:val="00FD6303"/>
    <w:rsid w:val="00FD6537"/>
    <w:rsid w:val="00FD73B2"/>
    <w:rsid w:val="00FD775C"/>
    <w:rsid w:val="00FD776C"/>
    <w:rsid w:val="00FD7882"/>
    <w:rsid w:val="00FD7CB6"/>
    <w:rsid w:val="00FE0479"/>
    <w:rsid w:val="00FE0927"/>
    <w:rsid w:val="00FE09EF"/>
    <w:rsid w:val="00FE0E42"/>
    <w:rsid w:val="00FE207E"/>
    <w:rsid w:val="00FE224F"/>
    <w:rsid w:val="00FE277B"/>
    <w:rsid w:val="00FE37FC"/>
    <w:rsid w:val="00FE3BEE"/>
    <w:rsid w:val="00FE3C55"/>
    <w:rsid w:val="00FE488E"/>
    <w:rsid w:val="00FE7F52"/>
    <w:rsid w:val="00FF05EC"/>
    <w:rsid w:val="00FF0F18"/>
    <w:rsid w:val="00FF1D56"/>
    <w:rsid w:val="00FF1EFA"/>
    <w:rsid w:val="00FF222F"/>
    <w:rsid w:val="00FF23CD"/>
    <w:rsid w:val="00FF319F"/>
    <w:rsid w:val="00FF4746"/>
    <w:rsid w:val="00FF4D82"/>
    <w:rsid w:val="00FF5C1C"/>
    <w:rsid w:val="00FF5E4D"/>
    <w:rsid w:val="00FF68A4"/>
    <w:rsid w:val="00FF73B0"/>
    <w:rsid w:val="00FF7600"/>
    <w:rsid w:val="00FF77B5"/>
    <w:rsid w:val="294F04F4"/>
    <w:rsid w:val="3778AD86"/>
    <w:rsid w:val="4AF52F10"/>
    <w:rsid w:val="6D8A0207"/>
    <w:rsid w:val="7598B123"/>
    <w:rsid w:val="7973EBE2"/>
    <w:rsid w:val="7BA79DB4"/>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27ABB"/>
  <w15:chartTrackingRefBased/>
  <w15:docId w15:val="{329FA062-B754-451B-9C0B-E5C2B59B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4C8C"/>
    <w:pPr>
      <w:spacing w:after="0" w:line="240" w:lineRule="auto"/>
    </w:pPr>
    <w:rPr>
      <w:rFonts w:ascii="Tahoma" w:hAnsi="Tahoma" w:cs="Segoe UI Light"/>
    </w:rPr>
  </w:style>
  <w:style w:type="paragraph" w:styleId="Kop1">
    <w:name w:val="heading 1"/>
    <w:basedOn w:val="Geenafstand"/>
    <w:next w:val="Standaard"/>
    <w:link w:val="Kop1Char"/>
    <w:uiPriority w:val="9"/>
    <w:qFormat/>
    <w:rsid w:val="007A4C8C"/>
    <w:pPr>
      <w:spacing w:before="240"/>
      <w:outlineLvl w:val="0"/>
    </w:pPr>
    <w:rPr>
      <w:rFonts w:cs="Segoe UI Semibold"/>
      <w:b/>
      <w:color w:val="00AAA6"/>
      <w:sz w:val="48"/>
      <w:szCs w:val="48"/>
    </w:rPr>
  </w:style>
  <w:style w:type="paragraph" w:styleId="Kop2">
    <w:name w:val="heading 2"/>
    <w:basedOn w:val="Standaard"/>
    <w:next w:val="Standaard"/>
    <w:link w:val="Kop2Char"/>
    <w:uiPriority w:val="9"/>
    <w:unhideWhenUsed/>
    <w:qFormat/>
    <w:rsid w:val="007A4C8C"/>
    <w:pPr>
      <w:spacing w:before="240" w:after="240"/>
      <w:outlineLvl w:val="1"/>
    </w:pPr>
    <w:rPr>
      <w:rFonts w:cs="Segoe UI Semilight"/>
      <w:b/>
      <w:color w:val="00AAA6"/>
      <w:sz w:val="36"/>
      <w:szCs w:val="36"/>
    </w:rPr>
  </w:style>
  <w:style w:type="paragraph" w:styleId="Kop3">
    <w:name w:val="heading 3"/>
    <w:basedOn w:val="Standaard"/>
    <w:next w:val="Standaard"/>
    <w:link w:val="Kop3Char"/>
    <w:uiPriority w:val="9"/>
    <w:unhideWhenUsed/>
    <w:qFormat/>
    <w:rsid w:val="007A4C8C"/>
    <w:pPr>
      <w:spacing w:before="240" w:after="240"/>
      <w:outlineLvl w:val="2"/>
    </w:pPr>
    <w:rPr>
      <w:sz w:val="28"/>
      <w:szCs w:val="28"/>
    </w:rPr>
  </w:style>
  <w:style w:type="paragraph" w:styleId="Kop4">
    <w:name w:val="heading 4"/>
    <w:basedOn w:val="Standaard"/>
    <w:next w:val="Standaard"/>
    <w:link w:val="Kop4Char"/>
    <w:uiPriority w:val="9"/>
    <w:unhideWhenUsed/>
    <w:qFormat/>
    <w:rsid w:val="00FA26D2"/>
    <w:pPr>
      <w:outlineLvl w:val="3"/>
    </w:pPr>
    <w:rPr>
      <w:b/>
    </w:rPr>
  </w:style>
  <w:style w:type="paragraph" w:styleId="Kop5">
    <w:name w:val="heading 5"/>
    <w:basedOn w:val="Standaard"/>
    <w:next w:val="Standaard"/>
    <w:link w:val="Kop5Char"/>
    <w:uiPriority w:val="9"/>
    <w:unhideWhenUsed/>
    <w:qFormat/>
    <w:rsid w:val="00FA26D2"/>
    <w:pPr>
      <w:outlineLvl w:val="4"/>
    </w:pPr>
    <w:rPr>
      <w:color w:val="00AAA6"/>
    </w:rPr>
  </w:style>
  <w:style w:type="paragraph" w:styleId="Kop6">
    <w:name w:val="heading 6"/>
    <w:basedOn w:val="Standaard"/>
    <w:next w:val="Standaard"/>
    <w:link w:val="Kop6Char"/>
    <w:uiPriority w:val="9"/>
    <w:unhideWhenUsed/>
    <w:rsid w:val="00FA26D2"/>
    <w:pPr>
      <w:outlineLvl w:val="5"/>
    </w:pPr>
    <w:rPr>
      <w:i/>
      <w:color w:val="00AAA6"/>
    </w:rPr>
  </w:style>
  <w:style w:type="paragraph" w:styleId="Kop7">
    <w:name w:val="heading 7"/>
    <w:basedOn w:val="Geenafstand"/>
    <w:next w:val="Standaard"/>
    <w:link w:val="Kop7Char"/>
    <w:uiPriority w:val="9"/>
    <w:unhideWhenUsed/>
    <w:rsid w:val="00E611A5"/>
    <w:pPr>
      <w:outlineLvl w:val="6"/>
    </w:pPr>
    <w:rPr>
      <w:rFonts w:ascii="Roboto Bk" w:hAnsi="Roboto Bk"/>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391D"/>
    <w:pPr>
      <w:tabs>
        <w:tab w:val="center" w:pos="4536"/>
        <w:tab w:val="right" w:pos="9072"/>
      </w:tabs>
    </w:pPr>
  </w:style>
  <w:style w:type="character" w:customStyle="1" w:styleId="KoptekstChar">
    <w:name w:val="Koptekst Char"/>
    <w:basedOn w:val="Standaardalinea-lettertype"/>
    <w:link w:val="Koptekst"/>
    <w:uiPriority w:val="99"/>
    <w:rsid w:val="00AB391D"/>
    <w:rPr>
      <w:rFonts w:ascii="Roboto" w:hAnsi="Roboto"/>
    </w:rPr>
  </w:style>
  <w:style w:type="paragraph" w:styleId="Voettekst">
    <w:name w:val="footer"/>
    <w:basedOn w:val="Standaard"/>
    <w:link w:val="VoettekstChar"/>
    <w:uiPriority w:val="99"/>
    <w:unhideWhenUsed/>
    <w:rsid w:val="00C96E26"/>
    <w:pPr>
      <w:tabs>
        <w:tab w:val="center" w:pos="4536"/>
        <w:tab w:val="right" w:pos="9072"/>
      </w:tabs>
    </w:pPr>
    <w:rPr>
      <w:color w:val="595959" w:themeColor="text1" w:themeTint="A6"/>
      <w:sz w:val="16"/>
      <w:szCs w:val="16"/>
    </w:rPr>
  </w:style>
  <w:style w:type="character" w:customStyle="1" w:styleId="VoettekstChar">
    <w:name w:val="Voettekst Char"/>
    <w:basedOn w:val="Standaardalinea-lettertype"/>
    <w:link w:val="Voettekst"/>
    <w:uiPriority w:val="99"/>
    <w:rsid w:val="00C96E26"/>
    <w:rPr>
      <w:rFonts w:ascii="Roboto" w:hAnsi="Roboto" w:cs="Segoe UI Light"/>
      <w:color w:val="595959" w:themeColor="text1" w:themeTint="A6"/>
      <w:sz w:val="16"/>
      <w:szCs w:val="16"/>
    </w:rPr>
  </w:style>
  <w:style w:type="table" w:styleId="Tabelraster">
    <w:name w:val="Table Grid"/>
    <w:basedOn w:val="Standaardtabel"/>
    <w:uiPriority w:val="39"/>
    <w:rsid w:val="00C6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
    <w:qFormat/>
    <w:rsid w:val="00FF5E4D"/>
  </w:style>
  <w:style w:type="character" w:customStyle="1" w:styleId="Kop1Char">
    <w:name w:val="Kop 1 Char"/>
    <w:basedOn w:val="Standaardalinea-lettertype"/>
    <w:link w:val="Kop1"/>
    <w:uiPriority w:val="9"/>
    <w:rsid w:val="007A4C8C"/>
    <w:rPr>
      <w:rFonts w:ascii="Tahoma" w:hAnsi="Tahoma" w:cs="Segoe UI Semibold"/>
      <w:b/>
      <w:color w:val="00AAA6"/>
      <w:sz w:val="48"/>
      <w:szCs w:val="48"/>
    </w:rPr>
  </w:style>
  <w:style w:type="character" w:customStyle="1" w:styleId="Kop2Char">
    <w:name w:val="Kop 2 Char"/>
    <w:basedOn w:val="Standaardalinea-lettertype"/>
    <w:link w:val="Kop2"/>
    <w:uiPriority w:val="9"/>
    <w:rsid w:val="007A4C8C"/>
    <w:rPr>
      <w:rFonts w:ascii="Trebuchet MS" w:hAnsi="Trebuchet MS" w:cs="Segoe UI Semilight"/>
      <w:b/>
      <w:color w:val="00AAA6"/>
      <w:sz w:val="36"/>
      <w:szCs w:val="36"/>
    </w:rPr>
  </w:style>
  <w:style w:type="character" w:customStyle="1" w:styleId="Kop3Char">
    <w:name w:val="Kop 3 Char"/>
    <w:basedOn w:val="Standaardalinea-lettertype"/>
    <w:link w:val="Kop3"/>
    <w:uiPriority w:val="9"/>
    <w:rsid w:val="007A4C8C"/>
    <w:rPr>
      <w:rFonts w:ascii="Tahoma" w:hAnsi="Tahoma" w:cs="Segoe UI Light"/>
      <w:sz w:val="28"/>
      <w:szCs w:val="28"/>
    </w:rPr>
  </w:style>
  <w:style w:type="paragraph" w:styleId="Ballontekst">
    <w:name w:val="Balloon Text"/>
    <w:basedOn w:val="Standaard"/>
    <w:link w:val="BallontekstChar"/>
    <w:uiPriority w:val="99"/>
    <w:semiHidden/>
    <w:unhideWhenUsed/>
    <w:rsid w:val="0001617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6177"/>
    <w:rPr>
      <w:rFonts w:ascii="Segoe UI" w:hAnsi="Segoe UI" w:cs="Segoe UI"/>
      <w:sz w:val="18"/>
      <w:szCs w:val="18"/>
    </w:rPr>
  </w:style>
  <w:style w:type="paragraph" w:styleId="Ondertitel">
    <w:name w:val="Subtitle"/>
    <w:basedOn w:val="Kop2"/>
    <w:next w:val="Standaard"/>
    <w:link w:val="OndertitelChar"/>
    <w:uiPriority w:val="11"/>
    <w:qFormat/>
    <w:rsid w:val="0039331A"/>
    <w:pPr>
      <w:spacing w:before="0"/>
      <w:outlineLvl w:val="9"/>
    </w:pPr>
    <w:rPr>
      <w:b w:val="0"/>
      <w:sz w:val="28"/>
      <w:szCs w:val="28"/>
    </w:rPr>
  </w:style>
  <w:style w:type="character" w:customStyle="1" w:styleId="OndertitelChar">
    <w:name w:val="Ondertitel Char"/>
    <w:basedOn w:val="Standaardalinea-lettertype"/>
    <w:link w:val="Ondertitel"/>
    <w:uiPriority w:val="11"/>
    <w:rsid w:val="0039331A"/>
    <w:rPr>
      <w:rFonts w:ascii="Tahoma" w:hAnsi="Tahoma" w:cs="Segoe UI Semilight"/>
      <w:color w:val="00AAA6"/>
      <w:sz w:val="28"/>
      <w:szCs w:val="28"/>
    </w:rPr>
  </w:style>
  <w:style w:type="character" w:customStyle="1" w:styleId="Kop4Char">
    <w:name w:val="Kop 4 Char"/>
    <w:basedOn w:val="Standaardalinea-lettertype"/>
    <w:link w:val="Kop4"/>
    <w:uiPriority w:val="9"/>
    <w:rsid w:val="00FA26D2"/>
    <w:rPr>
      <w:rFonts w:ascii="Roboto" w:hAnsi="Roboto" w:cs="Segoe UI Light"/>
      <w:b/>
    </w:rPr>
  </w:style>
  <w:style w:type="character" w:customStyle="1" w:styleId="Kop5Char">
    <w:name w:val="Kop 5 Char"/>
    <w:basedOn w:val="Standaardalinea-lettertype"/>
    <w:link w:val="Kop5"/>
    <w:uiPriority w:val="9"/>
    <w:rsid w:val="00FA26D2"/>
    <w:rPr>
      <w:rFonts w:ascii="Roboto" w:hAnsi="Roboto" w:cs="Segoe UI Light"/>
      <w:color w:val="00AAA6"/>
    </w:rPr>
  </w:style>
  <w:style w:type="character" w:styleId="Hyperlink">
    <w:name w:val="Hyperlink"/>
    <w:basedOn w:val="Standaardalinea-lettertype"/>
    <w:uiPriority w:val="99"/>
    <w:unhideWhenUsed/>
    <w:rsid w:val="00910880"/>
    <w:rPr>
      <w:color w:val="00AAA6"/>
      <w:u w:val="single"/>
    </w:rPr>
  </w:style>
  <w:style w:type="character" w:customStyle="1" w:styleId="Onopgelostemelding1">
    <w:name w:val="Onopgeloste melding1"/>
    <w:basedOn w:val="Standaardalinea-lettertype"/>
    <w:uiPriority w:val="99"/>
    <w:semiHidden/>
    <w:unhideWhenUsed/>
    <w:rsid w:val="00C96E26"/>
    <w:rPr>
      <w:color w:val="605E5C"/>
      <w:shd w:val="clear" w:color="auto" w:fill="E1DFDD"/>
    </w:rPr>
  </w:style>
  <w:style w:type="character" w:customStyle="1" w:styleId="Kop6Char">
    <w:name w:val="Kop 6 Char"/>
    <w:basedOn w:val="Standaardalinea-lettertype"/>
    <w:link w:val="Kop6"/>
    <w:uiPriority w:val="9"/>
    <w:rsid w:val="00FA26D2"/>
    <w:rPr>
      <w:rFonts w:ascii="Roboto" w:hAnsi="Roboto" w:cs="Segoe UI Light"/>
      <w:i/>
      <w:color w:val="00AAA6"/>
    </w:rPr>
  </w:style>
  <w:style w:type="paragraph" w:styleId="Titel">
    <w:name w:val="Title"/>
    <w:basedOn w:val="Kop1"/>
    <w:next w:val="Standaard"/>
    <w:link w:val="TitelChar"/>
    <w:uiPriority w:val="10"/>
    <w:rsid w:val="00FA26D2"/>
  </w:style>
  <w:style w:type="character" w:customStyle="1" w:styleId="TitelChar">
    <w:name w:val="Titel Char"/>
    <w:basedOn w:val="Standaardalinea-lettertype"/>
    <w:link w:val="Titel"/>
    <w:uiPriority w:val="10"/>
    <w:rsid w:val="00FA26D2"/>
    <w:rPr>
      <w:rFonts w:ascii="Roboto Bk" w:hAnsi="Roboto Bk" w:cs="Segoe UI Semibold"/>
      <w:color w:val="00AAA6"/>
      <w:sz w:val="48"/>
      <w:szCs w:val="48"/>
    </w:rPr>
  </w:style>
  <w:style w:type="character" w:styleId="Subtielebenadrukking">
    <w:name w:val="Subtle Emphasis"/>
    <w:uiPriority w:val="19"/>
    <w:rsid w:val="00FA26D2"/>
    <w:rPr>
      <w:i/>
    </w:rPr>
  </w:style>
  <w:style w:type="character" w:styleId="Intensievebenadrukking">
    <w:name w:val="Intense Emphasis"/>
    <w:basedOn w:val="Subtielebenadrukking"/>
    <w:uiPriority w:val="21"/>
    <w:rsid w:val="00FA26D2"/>
    <w:rPr>
      <w:b/>
      <w:i/>
    </w:rPr>
  </w:style>
  <w:style w:type="paragraph" w:styleId="Citaat">
    <w:name w:val="Quote"/>
    <w:basedOn w:val="Geenafstand"/>
    <w:next w:val="Standaard"/>
    <w:link w:val="CitaatChar"/>
    <w:uiPriority w:val="29"/>
    <w:rsid w:val="00910880"/>
    <w:pPr>
      <w:jc w:val="center"/>
    </w:pPr>
    <w:rPr>
      <w:rFonts w:ascii="BeachBar" w:hAnsi="BeachBar"/>
      <w:sz w:val="36"/>
      <w:szCs w:val="36"/>
    </w:rPr>
  </w:style>
  <w:style w:type="character" w:customStyle="1" w:styleId="CitaatChar">
    <w:name w:val="Citaat Char"/>
    <w:basedOn w:val="Standaardalinea-lettertype"/>
    <w:link w:val="Citaat"/>
    <w:uiPriority w:val="29"/>
    <w:rsid w:val="00910880"/>
    <w:rPr>
      <w:rFonts w:ascii="BeachBar" w:hAnsi="BeachBar" w:cs="Segoe UI Light"/>
      <w:sz w:val="36"/>
      <w:szCs w:val="36"/>
    </w:rPr>
  </w:style>
  <w:style w:type="paragraph" w:styleId="Duidelijkcitaat">
    <w:name w:val="Intense Quote"/>
    <w:basedOn w:val="Citaat"/>
    <w:next w:val="Standaard"/>
    <w:link w:val="DuidelijkcitaatChar"/>
    <w:uiPriority w:val="30"/>
    <w:rsid w:val="00910880"/>
    <w:rPr>
      <w:color w:val="00AAA6"/>
      <w:sz w:val="40"/>
      <w:szCs w:val="40"/>
    </w:rPr>
  </w:style>
  <w:style w:type="character" w:customStyle="1" w:styleId="DuidelijkcitaatChar">
    <w:name w:val="Duidelijk citaat Char"/>
    <w:basedOn w:val="Standaardalinea-lettertype"/>
    <w:link w:val="Duidelijkcitaat"/>
    <w:uiPriority w:val="30"/>
    <w:rsid w:val="00910880"/>
    <w:rPr>
      <w:rFonts w:ascii="BeachBar" w:hAnsi="BeachBar" w:cs="Segoe UI Light"/>
      <w:color w:val="00AAA6"/>
      <w:sz w:val="40"/>
      <w:szCs w:val="40"/>
    </w:rPr>
  </w:style>
  <w:style w:type="character" w:customStyle="1" w:styleId="Kop7Char">
    <w:name w:val="Kop 7 Char"/>
    <w:basedOn w:val="Standaardalinea-lettertype"/>
    <w:link w:val="Kop7"/>
    <w:uiPriority w:val="9"/>
    <w:rsid w:val="00E611A5"/>
    <w:rPr>
      <w:rFonts w:ascii="Roboto Bk" w:hAnsi="Roboto Bk" w:cs="Segoe UI Light"/>
    </w:rPr>
  </w:style>
  <w:style w:type="paragraph" w:styleId="Lijstalinea">
    <w:name w:val="List Paragraph"/>
    <w:basedOn w:val="Geenafstand"/>
    <w:uiPriority w:val="34"/>
    <w:qFormat/>
    <w:rsid w:val="008D6140"/>
    <w:pPr>
      <w:numPr>
        <w:numId w:val="1"/>
      </w:numPr>
    </w:pPr>
  </w:style>
  <w:style w:type="character" w:customStyle="1" w:styleId="GeenafstandChar">
    <w:name w:val="Geen afstand Char"/>
    <w:basedOn w:val="Standaardalinea-lettertype"/>
    <w:link w:val="Geenafstand"/>
    <w:uiPriority w:val="1"/>
    <w:rsid w:val="00E034D4"/>
    <w:rPr>
      <w:rFonts w:ascii="Tahoma" w:hAnsi="Tahoma" w:cs="Segoe UI Light"/>
    </w:rPr>
  </w:style>
  <w:style w:type="character" w:styleId="Verwijzingopmerking">
    <w:name w:val="annotation reference"/>
    <w:basedOn w:val="Standaardalinea-lettertype"/>
    <w:uiPriority w:val="99"/>
    <w:semiHidden/>
    <w:unhideWhenUsed/>
    <w:rsid w:val="008C56BD"/>
    <w:rPr>
      <w:sz w:val="16"/>
      <w:szCs w:val="16"/>
    </w:rPr>
  </w:style>
  <w:style w:type="paragraph" w:styleId="Tekstopmerking">
    <w:name w:val="annotation text"/>
    <w:basedOn w:val="Standaard"/>
    <w:link w:val="TekstopmerkingChar"/>
    <w:uiPriority w:val="99"/>
    <w:unhideWhenUsed/>
    <w:rsid w:val="008C56BD"/>
    <w:rPr>
      <w:sz w:val="20"/>
      <w:szCs w:val="20"/>
    </w:rPr>
  </w:style>
  <w:style w:type="character" w:customStyle="1" w:styleId="TekstopmerkingChar">
    <w:name w:val="Tekst opmerking Char"/>
    <w:basedOn w:val="Standaardalinea-lettertype"/>
    <w:link w:val="Tekstopmerking"/>
    <w:uiPriority w:val="99"/>
    <w:rsid w:val="008C56BD"/>
    <w:rPr>
      <w:rFonts w:ascii="Tahoma" w:hAnsi="Tahoma" w:cs="Segoe UI Light"/>
      <w:sz w:val="20"/>
      <w:szCs w:val="20"/>
    </w:rPr>
  </w:style>
  <w:style w:type="paragraph" w:styleId="Onderwerpvanopmerking">
    <w:name w:val="annotation subject"/>
    <w:basedOn w:val="Tekstopmerking"/>
    <w:next w:val="Tekstopmerking"/>
    <w:link w:val="OnderwerpvanopmerkingChar"/>
    <w:uiPriority w:val="99"/>
    <w:semiHidden/>
    <w:unhideWhenUsed/>
    <w:rsid w:val="008C56BD"/>
    <w:rPr>
      <w:b/>
      <w:bCs/>
    </w:rPr>
  </w:style>
  <w:style w:type="character" w:customStyle="1" w:styleId="OnderwerpvanopmerkingChar">
    <w:name w:val="Onderwerp van opmerking Char"/>
    <w:basedOn w:val="TekstopmerkingChar"/>
    <w:link w:val="Onderwerpvanopmerking"/>
    <w:uiPriority w:val="99"/>
    <w:semiHidden/>
    <w:rsid w:val="008C56BD"/>
    <w:rPr>
      <w:rFonts w:ascii="Tahoma" w:hAnsi="Tahoma" w:cs="Segoe UI Light"/>
      <w:b/>
      <w:bCs/>
      <w:sz w:val="20"/>
      <w:szCs w:val="20"/>
    </w:rPr>
  </w:style>
  <w:style w:type="paragraph" w:styleId="Revisie">
    <w:name w:val="Revision"/>
    <w:hidden/>
    <w:uiPriority w:val="99"/>
    <w:semiHidden/>
    <w:rsid w:val="008C56BD"/>
    <w:pPr>
      <w:spacing w:after="0" w:line="240" w:lineRule="auto"/>
    </w:pPr>
    <w:rPr>
      <w:rFonts w:ascii="Tahoma" w:hAnsi="Tahoma" w:cs="Segoe UI Light"/>
    </w:rPr>
  </w:style>
  <w:style w:type="character" w:customStyle="1" w:styleId="label">
    <w:name w:val="label"/>
    <w:basedOn w:val="Standaardalinea-lettertype"/>
    <w:rsid w:val="001F52C0"/>
  </w:style>
  <w:style w:type="character" w:styleId="Onopgelostemelding">
    <w:name w:val="Unresolved Mention"/>
    <w:basedOn w:val="Standaardalinea-lettertype"/>
    <w:uiPriority w:val="99"/>
    <w:semiHidden/>
    <w:unhideWhenUsed/>
    <w:rsid w:val="008F3ED5"/>
    <w:rPr>
      <w:color w:val="605E5C"/>
      <w:shd w:val="clear" w:color="auto" w:fill="E1DFDD"/>
    </w:rPr>
  </w:style>
  <w:style w:type="character" w:styleId="Zwaar">
    <w:name w:val="Strong"/>
    <w:basedOn w:val="Standaardalinea-lettertype"/>
    <w:uiPriority w:val="22"/>
    <w:qFormat/>
    <w:rsid w:val="00364CA9"/>
    <w:rPr>
      <w:b/>
      <w:bCs/>
    </w:rPr>
  </w:style>
  <w:style w:type="paragraph" w:styleId="Voetnoottekst">
    <w:name w:val="footnote text"/>
    <w:basedOn w:val="Standaard"/>
    <w:link w:val="VoetnoottekstChar"/>
    <w:uiPriority w:val="99"/>
    <w:semiHidden/>
    <w:unhideWhenUsed/>
    <w:rsid w:val="00370A08"/>
    <w:rPr>
      <w:sz w:val="20"/>
      <w:szCs w:val="20"/>
    </w:rPr>
  </w:style>
  <w:style w:type="character" w:customStyle="1" w:styleId="VoetnoottekstChar">
    <w:name w:val="Voetnoottekst Char"/>
    <w:basedOn w:val="Standaardalinea-lettertype"/>
    <w:link w:val="Voetnoottekst"/>
    <w:uiPriority w:val="99"/>
    <w:semiHidden/>
    <w:rsid w:val="00370A08"/>
    <w:rPr>
      <w:rFonts w:ascii="Tahoma" w:hAnsi="Tahoma" w:cs="Segoe UI Light"/>
      <w:sz w:val="20"/>
      <w:szCs w:val="20"/>
    </w:rPr>
  </w:style>
  <w:style w:type="character" w:styleId="Voetnootmarkering">
    <w:name w:val="footnote reference"/>
    <w:basedOn w:val="Standaardalinea-lettertype"/>
    <w:uiPriority w:val="99"/>
    <w:semiHidden/>
    <w:unhideWhenUsed/>
    <w:rsid w:val="00370A08"/>
    <w:rPr>
      <w:vertAlign w:val="superscript"/>
    </w:rPr>
  </w:style>
  <w:style w:type="character" w:styleId="GevolgdeHyperlink">
    <w:name w:val="FollowedHyperlink"/>
    <w:basedOn w:val="Standaardalinea-lettertype"/>
    <w:uiPriority w:val="99"/>
    <w:semiHidden/>
    <w:unhideWhenUsed/>
    <w:rsid w:val="001F3C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05256">
      <w:bodyDiv w:val="1"/>
      <w:marLeft w:val="0"/>
      <w:marRight w:val="0"/>
      <w:marTop w:val="0"/>
      <w:marBottom w:val="0"/>
      <w:divBdr>
        <w:top w:val="none" w:sz="0" w:space="0" w:color="auto"/>
        <w:left w:val="none" w:sz="0" w:space="0" w:color="auto"/>
        <w:bottom w:val="none" w:sz="0" w:space="0" w:color="auto"/>
        <w:right w:val="none" w:sz="0" w:space="0" w:color="auto"/>
      </w:divBdr>
    </w:div>
    <w:div w:id="227886367">
      <w:bodyDiv w:val="1"/>
      <w:marLeft w:val="0"/>
      <w:marRight w:val="0"/>
      <w:marTop w:val="0"/>
      <w:marBottom w:val="0"/>
      <w:divBdr>
        <w:top w:val="none" w:sz="0" w:space="0" w:color="auto"/>
        <w:left w:val="none" w:sz="0" w:space="0" w:color="auto"/>
        <w:bottom w:val="none" w:sz="0" w:space="0" w:color="auto"/>
        <w:right w:val="none" w:sz="0" w:space="0" w:color="auto"/>
      </w:divBdr>
    </w:div>
    <w:div w:id="237860358">
      <w:bodyDiv w:val="1"/>
      <w:marLeft w:val="0"/>
      <w:marRight w:val="0"/>
      <w:marTop w:val="0"/>
      <w:marBottom w:val="0"/>
      <w:divBdr>
        <w:top w:val="none" w:sz="0" w:space="0" w:color="auto"/>
        <w:left w:val="none" w:sz="0" w:space="0" w:color="auto"/>
        <w:bottom w:val="none" w:sz="0" w:space="0" w:color="auto"/>
        <w:right w:val="none" w:sz="0" w:space="0" w:color="auto"/>
      </w:divBdr>
      <w:divsChild>
        <w:div w:id="206066362">
          <w:marLeft w:val="446"/>
          <w:marRight w:val="0"/>
          <w:marTop w:val="0"/>
          <w:marBottom w:val="0"/>
          <w:divBdr>
            <w:top w:val="none" w:sz="0" w:space="0" w:color="auto"/>
            <w:left w:val="none" w:sz="0" w:space="0" w:color="auto"/>
            <w:bottom w:val="none" w:sz="0" w:space="0" w:color="auto"/>
            <w:right w:val="none" w:sz="0" w:space="0" w:color="auto"/>
          </w:divBdr>
        </w:div>
        <w:div w:id="434056919">
          <w:marLeft w:val="446"/>
          <w:marRight w:val="0"/>
          <w:marTop w:val="0"/>
          <w:marBottom w:val="0"/>
          <w:divBdr>
            <w:top w:val="none" w:sz="0" w:space="0" w:color="auto"/>
            <w:left w:val="none" w:sz="0" w:space="0" w:color="auto"/>
            <w:bottom w:val="none" w:sz="0" w:space="0" w:color="auto"/>
            <w:right w:val="none" w:sz="0" w:space="0" w:color="auto"/>
          </w:divBdr>
        </w:div>
      </w:divsChild>
    </w:div>
    <w:div w:id="257493394">
      <w:bodyDiv w:val="1"/>
      <w:marLeft w:val="0"/>
      <w:marRight w:val="0"/>
      <w:marTop w:val="0"/>
      <w:marBottom w:val="0"/>
      <w:divBdr>
        <w:top w:val="none" w:sz="0" w:space="0" w:color="auto"/>
        <w:left w:val="none" w:sz="0" w:space="0" w:color="auto"/>
        <w:bottom w:val="none" w:sz="0" w:space="0" w:color="auto"/>
        <w:right w:val="none" w:sz="0" w:space="0" w:color="auto"/>
      </w:divBdr>
    </w:div>
    <w:div w:id="300505663">
      <w:bodyDiv w:val="1"/>
      <w:marLeft w:val="0"/>
      <w:marRight w:val="0"/>
      <w:marTop w:val="0"/>
      <w:marBottom w:val="0"/>
      <w:divBdr>
        <w:top w:val="none" w:sz="0" w:space="0" w:color="auto"/>
        <w:left w:val="none" w:sz="0" w:space="0" w:color="auto"/>
        <w:bottom w:val="none" w:sz="0" w:space="0" w:color="auto"/>
        <w:right w:val="none" w:sz="0" w:space="0" w:color="auto"/>
      </w:divBdr>
    </w:div>
    <w:div w:id="433062796">
      <w:bodyDiv w:val="1"/>
      <w:marLeft w:val="0"/>
      <w:marRight w:val="0"/>
      <w:marTop w:val="0"/>
      <w:marBottom w:val="0"/>
      <w:divBdr>
        <w:top w:val="none" w:sz="0" w:space="0" w:color="auto"/>
        <w:left w:val="none" w:sz="0" w:space="0" w:color="auto"/>
        <w:bottom w:val="none" w:sz="0" w:space="0" w:color="auto"/>
        <w:right w:val="none" w:sz="0" w:space="0" w:color="auto"/>
      </w:divBdr>
    </w:div>
    <w:div w:id="576742540">
      <w:bodyDiv w:val="1"/>
      <w:marLeft w:val="0"/>
      <w:marRight w:val="0"/>
      <w:marTop w:val="0"/>
      <w:marBottom w:val="0"/>
      <w:divBdr>
        <w:top w:val="none" w:sz="0" w:space="0" w:color="auto"/>
        <w:left w:val="none" w:sz="0" w:space="0" w:color="auto"/>
        <w:bottom w:val="none" w:sz="0" w:space="0" w:color="auto"/>
        <w:right w:val="none" w:sz="0" w:space="0" w:color="auto"/>
      </w:divBdr>
    </w:div>
    <w:div w:id="852261220">
      <w:bodyDiv w:val="1"/>
      <w:marLeft w:val="0"/>
      <w:marRight w:val="0"/>
      <w:marTop w:val="0"/>
      <w:marBottom w:val="0"/>
      <w:divBdr>
        <w:top w:val="none" w:sz="0" w:space="0" w:color="auto"/>
        <w:left w:val="none" w:sz="0" w:space="0" w:color="auto"/>
        <w:bottom w:val="none" w:sz="0" w:space="0" w:color="auto"/>
        <w:right w:val="none" w:sz="0" w:space="0" w:color="auto"/>
      </w:divBdr>
      <w:divsChild>
        <w:div w:id="1304964484">
          <w:marLeft w:val="0"/>
          <w:marRight w:val="0"/>
          <w:marTop w:val="0"/>
          <w:marBottom w:val="0"/>
          <w:divBdr>
            <w:top w:val="none" w:sz="0" w:space="0" w:color="auto"/>
            <w:left w:val="none" w:sz="0" w:space="0" w:color="auto"/>
            <w:bottom w:val="none" w:sz="0" w:space="0" w:color="auto"/>
            <w:right w:val="none" w:sz="0" w:space="0" w:color="auto"/>
          </w:divBdr>
          <w:divsChild>
            <w:div w:id="5016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4561">
      <w:bodyDiv w:val="1"/>
      <w:marLeft w:val="0"/>
      <w:marRight w:val="0"/>
      <w:marTop w:val="0"/>
      <w:marBottom w:val="0"/>
      <w:divBdr>
        <w:top w:val="none" w:sz="0" w:space="0" w:color="auto"/>
        <w:left w:val="none" w:sz="0" w:space="0" w:color="auto"/>
        <w:bottom w:val="none" w:sz="0" w:space="0" w:color="auto"/>
        <w:right w:val="none" w:sz="0" w:space="0" w:color="auto"/>
      </w:divBdr>
    </w:div>
    <w:div w:id="1093628524">
      <w:bodyDiv w:val="1"/>
      <w:marLeft w:val="0"/>
      <w:marRight w:val="0"/>
      <w:marTop w:val="0"/>
      <w:marBottom w:val="0"/>
      <w:divBdr>
        <w:top w:val="none" w:sz="0" w:space="0" w:color="auto"/>
        <w:left w:val="none" w:sz="0" w:space="0" w:color="auto"/>
        <w:bottom w:val="none" w:sz="0" w:space="0" w:color="auto"/>
        <w:right w:val="none" w:sz="0" w:space="0" w:color="auto"/>
      </w:divBdr>
    </w:div>
    <w:div w:id="1239360760">
      <w:bodyDiv w:val="1"/>
      <w:marLeft w:val="0"/>
      <w:marRight w:val="0"/>
      <w:marTop w:val="0"/>
      <w:marBottom w:val="0"/>
      <w:divBdr>
        <w:top w:val="none" w:sz="0" w:space="0" w:color="auto"/>
        <w:left w:val="none" w:sz="0" w:space="0" w:color="auto"/>
        <w:bottom w:val="none" w:sz="0" w:space="0" w:color="auto"/>
        <w:right w:val="none" w:sz="0" w:space="0" w:color="auto"/>
      </w:divBdr>
    </w:div>
    <w:div w:id="1291284037">
      <w:bodyDiv w:val="1"/>
      <w:marLeft w:val="0"/>
      <w:marRight w:val="0"/>
      <w:marTop w:val="0"/>
      <w:marBottom w:val="0"/>
      <w:divBdr>
        <w:top w:val="none" w:sz="0" w:space="0" w:color="auto"/>
        <w:left w:val="none" w:sz="0" w:space="0" w:color="auto"/>
        <w:bottom w:val="none" w:sz="0" w:space="0" w:color="auto"/>
        <w:right w:val="none" w:sz="0" w:space="0" w:color="auto"/>
      </w:divBdr>
    </w:div>
    <w:div w:id="1306277827">
      <w:bodyDiv w:val="1"/>
      <w:marLeft w:val="0"/>
      <w:marRight w:val="0"/>
      <w:marTop w:val="0"/>
      <w:marBottom w:val="0"/>
      <w:divBdr>
        <w:top w:val="none" w:sz="0" w:space="0" w:color="auto"/>
        <w:left w:val="none" w:sz="0" w:space="0" w:color="auto"/>
        <w:bottom w:val="none" w:sz="0" w:space="0" w:color="auto"/>
        <w:right w:val="none" w:sz="0" w:space="0" w:color="auto"/>
      </w:divBdr>
    </w:div>
    <w:div w:id="1378119031">
      <w:bodyDiv w:val="1"/>
      <w:marLeft w:val="0"/>
      <w:marRight w:val="0"/>
      <w:marTop w:val="0"/>
      <w:marBottom w:val="0"/>
      <w:divBdr>
        <w:top w:val="none" w:sz="0" w:space="0" w:color="auto"/>
        <w:left w:val="none" w:sz="0" w:space="0" w:color="auto"/>
        <w:bottom w:val="none" w:sz="0" w:space="0" w:color="auto"/>
        <w:right w:val="none" w:sz="0" w:space="0" w:color="auto"/>
      </w:divBdr>
    </w:div>
    <w:div w:id="1581408302">
      <w:bodyDiv w:val="1"/>
      <w:marLeft w:val="0"/>
      <w:marRight w:val="0"/>
      <w:marTop w:val="0"/>
      <w:marBottom w:val="0"/>
      <w:divBdr>
        <w:top w:val="none" w:sz="0" w:space="0" w:color="auto"/>
        <w:left w:val="none" w:sz="0" w:space="0" w:color="auto"/>
        <w:bottom w:val="none" w:sz="0" w:space="0" w:color="auto"/>
        <w:right w:val="none" w:sz="0" w:space="0" w:color="auto"/>
      </w:divBdr>
    </w:div>
    <w:div w:id="1849323027">
      <w:bodyDiv w:val="1"/>
      <w:marLeft w:val="0"/>
      <w:marRight w:val="0"/>
      <w:marTop w:val="0"/>
      <w:marBottom w:val="0"/>
      <w:divBdr>
        <w:top w:val="none" w:sz="0" w:space="0" w:color="auto"/>
        <w:left w:val="none" w:sz="0" w:space="0" w:color="auto"/>
        <w:bottom w:val="none" w:sz="0" w:space="0" w:color="auto"/>
        <w:right w:val="none" w:sz="0" w:space="0" w:color="auto"/>
      </w:divBdr>
    </w:div>
    <w:div w:id="1968268862">
      <w:bodyDiv w:val="1"/>
      <w:marLeft w:val="0"/>
      <w:marRight w:val="0"/>
      <w:marTop w:val="0"/>
      <w:marBottom w:val="0"/>
      <w:divBdr>
        <w:top w:val="none" w:sz="0" w:space="0" w:color="auto"/>
        <w:left w:val="none" w:sz="0" w:space="0" w:color="auto"/>
        <w:bottom w:val="none" w:sz="0" w:space="0" w:color="auto"/>
        <w:right w:val="none" w:sz="0" w:space="0" w:color="auto"/>
      </w:divBdr>
    </w:div>
    <w:div w:id="2035770175">
      <w:bodyDiv w:val="1"/>
      <w:marLeft w:val="0"/>
      <w:marRight w:val="0"/>
      <w:marTop w:val="0"/>
      <w:marBottom w:val="0"/>
      <w:divBdr>
        <w:top w:val="none" w:sz="0" w:space="0" w:color="auto"/>
        <w:left w:val="none" w:sz="0" w:space="0" w:color="auto"/>
        <w:bottom w:val="none" w:sz="0" w:space="0" w:color="auto"/>
        <w:right w:val="none" w:sz="0" w:space="0" w:color="auto"/>
      </w:divBdr>
    </w:div>
    <w:div w:id="2094936656">
      <w:bodyDiv w:val="1"/>
      <w:marLeft w:val="0"/>
      <w:marRight w:val="0"/>
      <w:marTop w:val="0"/>
      <w:marBottom w:val="0"/>
      <w:divBdr>
        <w:top w:val="none" w:sz="0" w:space="0" w:color="auto"/>
        <w:left w:val="none" w:sz="0" w:space="0" w:color="auto"/>
        <w:bottom w:val="none" w:sz="0" w:space="0" w:color="auto"/>
        <w:right w:val="none" w:sz="0" w:space="0" w:color="auto"/>
      </w:divBdr>
    </w:div>
    <w:div w:id="2108038350">
      <w:bodyDiv w:val="1"/>
      <w:marLeft w:val="0"/>
      <w:marRight w:val="0"/>
      <w:marTop w:val="0"/>
      <w:marBottom w:val="0"/>
      <w:divBdr>
        <w:top w:val="none" w:sz="0" w:space="0" w:color="auto"/>
        <w:left w:val="none" w:sz="0" w:space="0" w:color="auto"/>
        <w:bottom w:val="none" w:sz="0" w:space="0" w:color="auto"/>
        <w:right w:val="none" w:sz="0" w:space="0" w:color="auto"/>
      </w:divBdr>
    </w:div>
    <w:div w:id="2126725787">
      <w:bodyDiv w:val="1"/>
      <w:marLeft w:val="0"/>
      <w:marRight w:val="0"/>
      <w:marTop w:val="0"/>
      <w:marBottom w:val="0"/>
      <w:divBdr>
        <w:top w:val="none" w:sz="0" w:space="0" w:color="auto"/>
        <w:left w:val="none" w:sz="0" w:space="0" w:color="auto"/>
        <w:bottom w:val="none" w:sz="0" w:space="0" w:color="auto"/>
        <w:right w:val="none" w:sz="0" w:space="0" w:color="auto"/>
      </w:divBdr>
    </w:div>
    <w:div w:id="21470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bes.be/prebes-award-2023"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rebes.be/prebes-award-202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ebes.be/prebes-award-202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prebe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Documents\Aangepaste%20Office-sjablonen\Prebes%20template%20(Tahoma).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35C5094ADC24468C3019B7D91160BC" ma:contentTypeVersion="16" ma:contentTypeDescription="Een nieuw document maken." ma:contentTypeScope="" ma:versionID="a393282ba18f531f2bec9af4b85b606a">
  <xsd:schema xmlns:xsd="http://www.w3.org/2001/XMLSchema" xmlns:xs="http://www.w3.org/2001/XMLSchema" xmlns:p="http://schemas.microsoft.com/office/2006/metadata/properties" xmlns:ns2="779d5ed3-45f7-4904-b66c-b0a263a11683" xmlns:ns3="62eddc1c-ee13-4ad1-afbb-b48700535f7b" targetNamespace="http://schemas.microsoft.com/office/2006/metadata/properties" ma:root="true" ma:fieldsID="09ec72576f5cc0fda06ab3d7f7a57a43" ns2:_="" ns3:_="">
    <xsd:import namespace="779d5ed3-45f7-4904-b66c-b0a263a11683"/>
    <xsd:import namespace="62eddc1c-ee13-4ad1-afbb-b48700535f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d5ed3-45f7-4904-b66c-b0a263a11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26f9885-993e-4bb0-9681-65bbd65207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eddc1c-ee13-4ad1-afbb-b48700535f7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602082-08bc-4170-8559-1da8c2d94e01}" ma:internalName="TaxCatchAll" ma:showField="CatchAllData" ma:web="62eddc1c-ee13-4ad1-afbb-b48700535f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eddc1c-ee13-4ad1-afbb-b48700535f7b" xsi:nil="true"/>
    <lcf76f155ced4ddcb4097134ff3c332f xmlns="779d5ed3-45f7-4904-b66c-b0a263a1168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52EE6-B41A-41CE-9BFD-FA6FDC940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d5ed3-45f7-4904-b66c-b0a263a11683"/>
    <ds:schemaRef ds:uri="62eddc1c-ee13-4ad1-afbb-b48700535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DDD547-60FF-4743-A585-2A27EB13F8F1}">
  <ds:schemaRefs>
    <ds:schemaRef ds:uri="http://schemas.microsoft.com/office/2006/metadata/properties"/>
    <ds:schemaRef ds:uri="http://schemas.microsoft.com/office/infopath/2007/PartnerControls"/>
    <ds:schemaRef ds:uri="62eddc1c-ee13-4ad1-afbb-b48700535f7b"/>
    <ds:schemaRef ds:uri="779d5ed3-45f7-4904-b66c-b0a263a11683"/>
  </ds:schemaRefs>
</ds:datastoreItem>
</file>

<file path=customXml/itemProps3.xml><?xml version="1.0" encoding="utf-8"?>
<ds:datastoreItem xmlns:ds="http://schemas.openxmlformats.org/officeDocument/2006/customXml" ds:itemID="{375B2A4F-A11C-44F7-A9DC-596428F43417}">
  <ds:schemaRefs>
    <ds:schemaRef ds:uri="http://schemas.microsoft.com/sharepoint/v3/contenttype/forms"/>
  </ds:schemaRefs>
</ds:datastoreItem>
</file>

<file path=customXml/itemProps4.xml><?xml version="1.0" encoding="utf-8"?>
<ds:datastoreItem xmlns:ds="http://schemas.openxmlformats.org/officeDocument/2006/customXml" ds:itemID="{56BED173-C8C9-4481-94C2-8AF2AAFC2BE3}">
  <ds:schemaRefs>
    <ds:schemaRef ds:uri="http://schemas.openxmlformats.org/officeDocument/2006/bibliography"/>
  </ds:schemaRefs>
</ds:datastoreItem>
</file>

<file path=docMetadata/LabelInfo.xml><?xml version="1.0" encoding="utf-8"?>
<clbl:labelList xmlns:clbl="http://schemas.microsoft.com/office/2020/mipLabelMetadata">
  <clbl:label id="{57368c21-b8cf-42cf-bd0b-43ecd4bc62ae}" enabled="0" method="" siteId="{57368c21-b8cf-42cf-bd0b-43ecd4bc62ae}" removed="1"/>
</clbl:labelList>
</file>

<file path=docProps/app.xml><?xml version="1.0" encoding="utf-8"?>
<Properties xmlns="http://schemas.openxmlformats.org/officeDocument/2006/extended-properties" xmlns:vt="http://schemas.openxmlformats.org/officeDocument/2006/docPropsVTypes">
  <Template>Prebes template (Tahoma)</Template>
  <TotalTime>1</TotalTime>
  <Pages>2</Pages>
  <Words>687</Words>
  <Characters>3783</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Grevendonck</dc:creator>
  <cp:keywords/>
  <dc:description/>
  <cp:lastModifiedBy>Karlien Mombers</cp:lastModifiedBy>
  <cp:revision>4</cp:revision>
  <cp:lastPrinted>2023-05-05T13:05:00Z</cp:lastPrinted>
  <dcterms:created xsi:type="dcterms:W3CDTF">2023-12-28T08:32:00Z</dcterms:created>
  <dcterms:modified xsi:type="dcterms:W3CDTF">2024-01-03T10:32:00Z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0x010100A035C5094ADC24468C3019B7D91160BC</vt:lpwstr>
  </property>
  <property fmtid="{D5CDD505-2E9C-101B-9397-08002B2CF9AE}" pid="3" name="MediaServiceImageTags">
    <vt:lpwstr/>
  </property>
</Properties>
</file>